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13002345"/>
        <w:docPartObj>
          <w:docPartGallery w:val="Cover Pages"/>
          <w:docPartUnique/>
        </w:docPartObj>
      </w:sdtPr>
      <w:sdtEndPr/>
      <w:sdtContent>
        <w:p w14:paraId="0BCD16D7" w14:textId="77777777" w:rsidR="00322AFF" w:rsidRPr="004A4465" w:rsidRDefault="00F24107" w:rsidP="00322AFF">
          <w:r w:rsidRPr="004A4465">
            <w:rPr>
              <w:lang w:eastAsia="en-GB"/>
            </w:rPr>
            <mc:AlternateContent>
              <mc:Choice Requires="wps">
                <w:drawing>
                  <wp:anchor distT="0" distB="0" distL="114300" distR="114300" simplePos="0" relativeHeight="251678720" behindDoc="0" locked="0" layoutInCell="1" allowOverlap="1" wp14:anchorId="5BACCFCA" wp14:editId="0FAC51A0">
                    <wp:simplePos x="0" y="0"/>
                    <wp:positionH relativeFrom="column">
                      <wp:posOffset>-876300</wp:posOffset>
                    </wp:positionH>
                    <wp:positionV relativeFrom="paragraph">
                      <wp:posOffset>6232525</wp:posOffset>
                    </wp:positionV>
                    <wp:extent cx="7569835" cy="666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66750"/>
                            </a:xfrm>
                            <a:prstGeom prst="rect">
                              <a:avLst/>
                            </a:prstGeom>
                            <a:noFill/>
                            <a:ln w="6350">
                              <a:noFill/>
                            </a:ln>
                          </wps:spPr>
                          <wps:txbx>
                            <w:txbxContent>
                              <w:p w14:paraId="56CD37D0" w14:textId="77777777" w:rsidR="00F24107" w:rsidRDefault="00F24107" w:rsidP="00F24107">
                                <w:pPr>
                                  <w:jc w:val="center"/>
                                  <w:rPr>
                                    <w:rFonts w:cs="Arial"/>
                                    <w:i/>
                                    <w:iCs/>
                                    <w:color w:val="404343"/>
                                    <w:spacing w:val="20"/>
                                  </w:rPr>
                                </w:pPr>
                                <w:r>
                                  <w:rPr>
                                    <w:rFonts w:cs="Arial"/>
                                    <w:i/>
                                    <w:iCs/>
                                    <w:color w:val="404343"/>
                                    <w:spacing w:val="20"/>
                                  </w:rPr>
                                  <w:t xml:space="preserve">Approved by </w:t>
                                </w:r>
                                <w:r w:rsidR="00EF4299">
                                  <w:rPr>
                                    <w:rFonts w:cs="Arial"/>
                                    <w:i/>
                                    <w:iCs/>
                                    <w:color w:val="404343"/>
                                    <w:spacing w:val="20"/>
                                  </w:rPr>
                                  <w:t>Trustee Board</w:t>
                                </w:r>
                                <w:r>
                                  <w:rPr>
                                    <w:rFonts w:cs="Arial"/>
                                    <w:i/>
                                    <w:iCs/>
                                    <w:color w:val="404343"/>
                                    <w:spacing w:val="20"/>
                                  </w:rPr>
                                  <w:t xml:space="preserve">: </w:t>
                                </w:r>
                                <w:r w:rsidR="00814427">
                                  <w:rPr>
                                    <w:rFonts w:cs="Arial"/>
                                    <w:i/>
                                    <w:iCs/>
                                    <w:color w:val="404343"/>
                                    <w:spacing w:val="20"/>
                                  </w:rPr>
                                  <w:t>XXX</w:t>
                                </w:r>
                              </w:p>
                              <w:p w14:paraId="19E311B6" w14:textId="77777777" w:rsidR="00F24107" w:rsidRPr="00AC6069" w:rsidRDefault="00F24107" w:rsidP="00F24107">
                                <w:pPr>
                                  <w:jc w:val="center"/>
                                  <w:rPr>
                                    <w:rFonts w:cs="Arial"/>
                                    <w:i/>
                                    <w:iCs/>
                                    <w:color w:val="404343"/>
                                    <w:spacing w:val="20"/>
                                  </w:rPr>
                                </w:pPr>
                                <w:r>
                                  <w:rPr>
                                    <w:rFonts w:cs="Arial"/>
                                    <w:i/>
                                    <w:iCs/>
                                    <w:color w:val="404343"/>
                                    <w:spacing w:val="20"/>
                                  </w:rPr>
                                  <w:t>Review Period: 3 Years</w:t>
                                </w:r>
                              </w:p>
                              <w:p w14:paraId="372B4337" w14:textId="77777777"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09ACD" id="_x0000_t202" coordsize="21600,21600" o:spt="202" path="m,l,21600r21600,l21600,xe">
                    <v:stroke joinstyle="miter"/>
                    <v:path gradientshapeok="t" o:connecttype="rect"/>
                  </v:shapetype>
                  <v:shape id="Text Box 29" o:spid="_x0000_s1026" type="#_x0000_t202" style="position:absolute;margin-left:-69pt;margin-top:490.75pt;width:596.0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" filled="f" stroked="f" strokeweight=".5pt">
                    <v:textbox>
                      <w:txbxContent>
                        <w:p w14:paraId="022CA96A" w14:textId="280BDF53" w:rsidR="00F24107" w:rsidRDefault="00F24107" w:rsidP="00F24107">
                          <w:pPr>
                            <w:jc w:val="center"/>
                            <w:rPr>
                              <w:rFonts w:cs="Arial"/>
                              <w:i/>
                              <w:iCs/>
                              <w:color w:val="404343"/>
                              <w:spacing w:val="20"/>
                            </w:rPr>
                          </w:pPr>
                          <w:r>
                            <w:rPr>
                              <w:rFonts w:cs="Arial"/>
                              <w:i/>
                              <w:iCs/>
                              <w:color w:val="404343"/>
                              <w:spacing w:val="20"/>
                            </w:rPr>
                            <w:t xml:space="preserve">Approved by </w:t>
                          </w:r>
                          <w:r w:rsidR="00EF4299">
                            <w:rPr>
                              <w:rFonts w:cs="Arial"/>
                              <w:i/>
                              <w:iCs/>
                              <w:color w:val="404343"/>
                              <w:spacing w:val="20"/>
                            </w:rPr>
                            <w:t>Trustee Board</w:t>
                          </w:r>
                          <w:r>
                            <w:rPr>
                              <w:rFonts w:cs="Arial"/>
                              <w:i/>
                              <w:iCs/>
                              <w:color w:val="404343"/>
                              <w:spacing w:val="20"/>
                            </w:rPr>
                            <w:t xml:space="preserve">: </w:t>
                          </w:r>
                          <w:r w:rsidR="00814427">
                            <w:rPr>
                              <w:rFonts w:cs="Arial"/>
                              <w:i/>
                              <w:iCs/>
                              <w:color w:val="404343"/>
                              <w:spacing w:val="20"/>
                            </w:rPr>
                            <w:t>XXX</w:t>
                          </w:r>
                        </w:p>
                        <w:p w14:paraId="066BEC60" w14:textId="77777777" w:rsidR="00F24107" w:rsidRPr="00AC6069" w:rsidRDefault="00F24107" w:rsidP="00F24107">
                          <w:pPr>
                            <w:jc w:val="center"/>
                            <w:rPr>
                              <w:rFonts w:cs="Arial"/>
                              <w:i/>
                              <w:iCs/>
                              <w:color w:val="404343"/>
                              <w:spacing w:val="20"/>
                            </w:rPr>
                          </w:pPr>
                          <w:r>
                            <w:rPr>
                              <w:rFonts w:cs="Arial"/>
                              <w:i/>
                              <w:iCs/>
                              <w:color w:val="404343"/>
                              <w:spacing w:val="20"/>
                            </w:rPr>
                            <w:t>Review Period: 3 Years</w:t>
                          </w:r>
                        </w:p>
                        <w:p w14:paraId="7557E070" w14:textId="77777777" w:rsidR="006B1AEC" w:rsidRPr="00AC6069" w:rsidRDefault="006B1AEC" w:rsidP="006B1AEC">
                          <w:pPr>
                            <w:jc w:val="center"/>
                            <w:rPr>
                              <w:rFonts w:cs="Arial"/>
                              <w:i/>
                              <w:iCs/>
                              <w:color w:val="404343"/>
                              <w:spacing w:val="20"/>
                            </w:rPr>
                          </w:pPr>
                        </w:p>
                      </w:txbxContent>
                    </v:textbox>
                  </v:shape>
                </w:pict>
              </mc:Fallback>
            </mc:AlternateContent>
          </w:r>
          <w:r w:rsidR="00991F0E" w:rsidRPr="004A4465">
            <w:rPr>
              <w:lang w:eastAsia="en-GB"/>
            </w:rPr>
            <mc:AlternateContent>
              <mc:Choice Requires="wps">
                <w:drawing>
                  <wp:anchor distT="0" distB="0" distL="114300" distR="114300" simplePos="0" relativeHeight="251680768" behindDoc="0" locked="0" layoutInCell="1" allowOverlap="1" wp14:anchorId="60C42769" wp14:editId="6028E180">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52AE1473"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9D37E"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MGQ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" filled="f" stroked="f" strokeweight=".5pt">
                    <v:textbox>
                      <w:txbxContent>
                        <w:p w14:paraId="00630759"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4A4465">
            <w:rPr>
              <w:lang w:eastAsia="en-GB"/>
            </w:rPr>
            <mc:AlternateContent>
              <mc:Choice Requires="wps">
                <w:drawing>
                  <wp:anchor distT="0" distB="0" distL="114300" distR="114300" simplePos="0" relativeHeight="251674624" behindDoc="0" locked="0" layoutInCell="1" allowOverlap="1" wp14:anchorId="1B5FDD18" wp14:editId="47B1A348">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4A1757BF"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D04"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" filled="f" stroked="f" strokeweight=".5pt">
                    <v:textbox>
                      <w:txbxContent>
                        <w:p w14:paraId="720E0FF3"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4A4465">
            <w:rPr>
              <w:lang w:eastAsia="en-GB"/>
            </w:rPr>
            <mc:AlternateContent>
              <mc:Choice Requires="wps">
                <w:drawing>
                  <wp:anchor distT="0" distB="0" distL="114300" distR="114300" simplePos="0" relativeHeight="251676672" behindDoc="0" locked="0" layoutInCell="1" allowOverlap="1" wp14:anchorId="04D1D887" wp14:editId="016C5E95">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7456E7F6" w14:textId="77777777" w:rsidR="006B1AEC" w:rsidRPr="00814427" w:rsidRDefault="0092785F" w:rsidP="006B1AEC">
                                <w:pPr>
                                  <w:jc w:val="center"/>
                                  <w:rPr>
                                    <w:rFonts w:ascii="Aptos Black" w:hAnsi="Aptos Black" w:cs="Arial"/>
                                    <w:b/>
                                    <w:bCs/>
                                    <w:i/>
                                    <w:iCs/>
                                    <w:color w:val="404343"/>
                                    <w:spacing w:val="20"/>
                                    <w:sz w:val="64"/>
                                    <w:szCs w:val="64"/>
                                  </w:rPr>
                                </w:pPr>
                                <w:r>
                                  <w:rPr>
                                    <w:rFonts w:ascii="Aptos Black" w:hAnsi="Aptos Black" w:cs="Arial"/>
                                    <w:b/>
                                    <w:bCs/>
                                    <w:i/>
                                    <w:iCs/>
                                    <w:color w:val="404343"/>
                                    <w:spacing w:val="20"/>
                                    <w:sz w:val="64"/>
                                    <w:szCs w:val="64"/>
                                  </w:rPr>
                                  <w:t>EQUALITIES, DIGNITY AND INCLUSION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95B5"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Fo7VMQaAgAANAQAAA4AAAAAAAAAAAAAAAAALgIAAGRycy9lMm9Eb2MueG1sUEsB&#10;Ai0AFAAGAAgAAAAhAPD+lq7iAAAACwEAAA8AAAAAAAAAAAAAAAAAdAQAAGRycy9kb3ducmV2Lnht&#10;bFBLBQYAAAAABAAEAPMAAACDBQAAAAA=&#10;" filled="f" stroked="f" strokeweight=".5pt">
                    <v:textbox>
                      <w:txbxContent>
                        <w:p w14:paraId="703391B4" w14:textId="6368CE7B" w:rsidR="006B1AEC" w:rsidRPr="00814427" w:rsidRDefault="0092785F" w:rsidP="006B1AEC">
                          <w:pPr>
                            <w:jc w:val="center"/>
                            <w:rPr>
                              <w:rFonts w:ascii="Aptos Black" w:hAnsi="Aptos Black" w:cs="Arial"/>
                              <w:b/>
                              <w:bCs/>
                              <w:i/>
                              <w:iCs/>
                              <w:color w:val="404343"/>
                              <w:spacing w:val="20"/>
                              <w:sz w:val="64"/>
                              <w:szCs w:val="64"/>
                            </w:rPr>
                          </w:pPr>
                          <w:r>
                            <w:rPr>
                              <w:rFonts w:ascii="Aptos Black" w:hAnsi="Aptos Black" w:cs="Arial"/>
                              <w:b/>
                              <w:bCs/>
                              <w:i/>
                              <w:iCs/>
                              <w:color w:val="404343"/>
                              <w:spacing w:val="20"/>
                              <w:sz w:val="64"/>
                              <w:szCs w:val="64"/>
                            </w:rPr>
                            <w:t>EQUALITIES, DIGNITY AND INCLUSION POLICY</w:t>
                          </w:r>
                        </w:p>
                      </w:txbxContent>
                    </v:textbox>
                    <w10:wrap anchorx="page"/>
                  </v:shape>
                </w:pict>
              </mc:Fallback>
            </mc:AlternateContent>
          </w:r>
          <w:r w:rsidR="00656925" w:rsidRPr="004A4465">
            <w:rPr>
              <w:lang w:eastAsia="en-GB"/>
            </w:rPr>
            <w:drawing>
              <wp:anchor distT="0" distB="0" distL="114300" distR="114300" simplePos="0" relativeHeight="251673600" behindDoc="0" locked="0" layoutInCell="1" allowOverlap="1" wp14:anchorId="35751BB3" wp14:editId="68B463E3">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4A4465">
            <w:rPr>
              <w:lang w:eastAsia="en-GB"/>
            </w:rPr>
            <w:drawing>
              <wp:anchor distT="0" distB="0" distL="114300" distR="114300" simplePos="0" relativeHeight="251675648" behindDoc="1" locked="0" layoutInCell="1" allowOverlap="0" wp14:anchorId="6B68FA2B" wp14:editId="35522361">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4A4465">
            <w:rPr>
              <w:lang w:eastAsia="en-GB"/>
            </w:rPr>
            <w:drawing>
              <wp:anchor distT="0" distB="0" distL="114300" distR="114300" simplePos="0" relativeHeight="251679744" behindDoc="0" locked="0" layoutInCell="1" allowOverlap="0" wp14:anchorId="2B241F79" wp14:editId="23D839A1">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4A4465">
            <w:rPr>
              <w:lang w:eastAsia="en-GB"/>
            </w:rPr>
            <w:drawing>
              <wp:anchor distT="0" distB="0" distL="114300" distR="114300" simplePos="0" relativeHeight="251672576" behindDoc="1" locked="1" layoutInCell="1" allowOverlap="0" wp14:anchorId="392792B5" wp14:editId="3E33EC97">
                <wp:simplePos x="0" y="0"/>
                <wp:positionH relativeFrom="page">
                  <wp:posOffset>202565</wp:posOffset>
                </wp:positionH>
                <wp:positionV relativeFrom="page">
                  <wp:posOffset>169545</wp:posOffset>
                </wp:positionV>
                <wp:extent cx="7199630" cy="10346055"/>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55F1E72F" w14:textId="77777777" w:rsidR="0092785F" w:rsidRPr="0092785F" w:rsidRDefault="0092785F" w:rsidP="0092785F">
      <w:pPr>
        <w:pStyle w:val="Heading3"/>
      </w:pPr>
      <w:r w:rsidRPr="0092785F">
        <w:lastRenderedPageBreak/>
        <w:t>1. Overview</w:t>
      </w:r>
    </w:p>
    <w:p w14:paraId="3C3ECEF1" w14:textId="77777777" w:rsidR="0092785F" w:rsidRPr="0092785F" w:rsidRDefault="0092785F" w:rsidP="0092785F">
      <w:r w:rsidRPr="0092785F">
        <w:t>1.1</w:t>
      </w:r>
      <w:r w:rsidRPr="0092785F">
        <w:tab/>
        <w:t>This policy covers all aspects of Equality, Diversity and Inclusion (EDI) in respect of how you are treated by the Heriot-Watt University Student Union (HWUnion) and everybody we employ. It covers (but is not limited to):</w:t>
      </w:r>
    </w:p>
    <w:p w14:paraId="5095B75C" w14:textId="77777777" w:rsidR="0092785F" w:rsidRPr="0092785F" w:rsidRDefault="0092785F" w:rsidP="0092785F">
      <w:pPr>
        <w:numPr>
          <w:ilvl w:val="0"/>
          <w:numId w:val="38"/>
        </w:numPr>
      </w:pPr>
      <w:r w:rsidRPr="0092785F">
        <w:t>recruitment;</w:t>
      </w:r>
    </w:p>
    <w:p w14:paraId="1AA82D06" w14:textId="77777777" w:rsidR="0092785F" w:rsidRPr="0092785F" w:rsidRDefault="0092785F" w:rsidP="0092785F">
      <w:pPr>
        <w:numPr>
          <w:ilvl w:val="0"/>
          <w:numId w:val="38"/>
        </w:numPr>
      </w:pPr>
      <w:r w:rsidRPr="0092785F">
        <w:t>pay and conditions of employment;</w:t>
      </w:r>
    </w:p>
    <w:p w14:paraId="40D40889" w14:textId="77777777" w:rsidR="0092785F" w:rsidRPr="0092785F" w:rsidRDefault="0092785F" w:rsidP="0092785F">
      <w:pPr>
        <w:numPr>
          <w:ilvl w:val="0"/>
          <w:numId w:val="38"/>
        </w:numPr>
      </w:pPr>
      <w:r w:rsidRPr="0092785F">
        <w:t>training and continuing professional development;</w:t>
      </w:r>
    </w:p>
    <w:p w14:paraId="215842F1" w14:textId="77777777" w:rsidR="0092785F" w:rsidRPr="0092785F" w:rsidRDefault="0092785F" w:rsidP="0092785F">
      <w:pPr>
        <w:numPr>
          <w:ilvl w:val="0"/>
          <w:numId w:val="38"/>
        </w:numPr>
      </w:pPr>
      <w:r w:rsidRPr="0092785F">
        <w:t xml:space="preserve">promotion; </w:t>
      </w:r>
    </w:p>
    <w:p w14:paraId="520CE2DA" w14:textId="77777777" w:rsidR="0092785F" w:rsidRPr="0092785F" w:rsidRDefault="0092785F" w:rsidP="0092785F">
      <w:pPr>
        <w:numPr>
          <w:ilvl w:val="0"/>
          <w:numId w:val="38"/>
        </w:numPr>
      </w:pPr>
      <w:r w:rsidRPr="0092785F">
        <w:t>appraisals;</w:t>
      </w:r>
    </w:p>
    <w:p w14:paraId="5367B417" w14:textId="77777777" w:rsidR="0092785F" w:rsidRPr="0092785F" w:rsidRDefault="0092785F" w:rsidP="0092785F">
      <w:pPr>
        <w:numPr>
          <w:ilvl w:val="0"/>
          <w:numId w:val="38"/>
        </w:numPr>
      </w:pPr>
      <w:r w:rsidRPr="0092785F">
        <w:t xml:space="preserve">grievances and disciplinary matters; </w:t>
      </w:r>
    </w:p>
    <w:p w14:paraId="4C74A99A" w14:textId="77777777" w:rsidR="0092785F" w:rsidRPr="0092785F" w:rsidRDefault="0092785F" w:rsidP="0092785F">
      <w:pPr>
        <w:numPr>
          <w:ilvl w:val="0"/>
          <w:numId w:val="38"/>
        </w:numPr>
      </w:pPr>
      <w:r w:rsidRPr="0092785F">
        <w:t>ending employment;</w:t>
      </w:r>
    </w:p>
    <w:p w14:paraId="329B4B38" w14:textId="77777777" w:rsidR="0092785F" w:rsidRPr="0092785F" w:rsidRDefault="0092785F" w:rsidP="0092785F">
      <w:pPr>
        <w:numPr>
          <w:ilvl w:val="0"/>
          <w:numId w:val="38"/>
        </w:numPr>
      </w:pPr>
      <w:r w:rsidRPr="0092785F">
        <w:t>providing references;</w:t>
      </w:r>
    </w:p>
    <w:p w14:paraId="0AA167C2" w14:textId="77777777" w:rsidR="0092785F" w:rsidRPr="0092785F" w:rsidRDefault="0092785F" w:rsidP="0092785F">
      <w:pPr>
        <w:numPr>
          <w:ilvl w:val="0"/>
          <w:numId w:val="38"/>
        </w:numPr>
      </w:pPr>
      <w:r w:rsidRPr="0092785F">
        <w:t>how visitors are treated;</w:t>
      </w:r>
    </w:p>
    <w:p w14:paraId="6D162ABB" w14:textId="77777777" w:rsidR="0092785F" w:rsidRPr="0092785F" w:rsidRDefault="0092785F" w:rsidP="0092785F">
      <w:pPr>
        <w:numPr>
          <w:ilvl w:val="0"/>
          <w:numId w:val="38"/>
        </w:numPr>
      </w:pPr>
      <w:r w:rsidRPr="0092785F">
        <w:t xml:space="preserve">how clients and suppliers are treated; </w:t>
      </w:r>
    </w:p>
    <w:p w14:paraId="06723D0D" w14:textId="77777777" w:rsidR="0092785F" w:rsidRPr="0092785F" w:rsidRDefault="0092785F" w:rsidP="0092785F">
      <w:pPr>
        <w:numPr>
          <w:ilvl w:val="0"/>
          <w:numId w:val="38"/>
        </w:numPr>
      </w:pPr>
      <w:r w:rsidRPr="0092785F">
        <w:t>how Trustees are treated, and</w:t>
      </w:r>
    </w:p>
    <w:p w14:paraId="679CCB9A" w14:textId="77777777" w:rsidR="0092785F" w:rsidRPr="0092785F" w:rsidRDefault="0092785F" w:rsidP="0092785F">
      <w:pPr>
        <w:numPr>
          <w:ilvl w:val="0"/>
          <w:numId w:val="38"/>
        </w:numPr>
      </w:pPr>
      <w:r w:rsidRPr="0092785F">
        <w:t>how any other business contacts and associates are treated.</w:t>
      </w:r>
    </w:p>
    <w:p w14:paraId="053BAF69" w14:textId="77777777" w:rsidR="0092785F" w:rsidRPr="0092785F" w:rsidRDefault="0092785F" w:rsidP="0092785F">
      <w:r w:rsidRPr="0092785F">
        <w:t>1.2</w:t>
      </w:r>
      <w:r w:rsidRPr="0092785F">
        <w:tab/>
        <w:t xml:space="preserve">This policy applies to all employees, apprentices, consultants, officers, trustees, contractors, interns, volunteers, job applicants, agency and casual workers. </w:t>
      </w:r>
    </w:p>
    <w:p w14:paraId="5DC5082A" w14:textId="77777777" w:rsidR="0092785F" w:rsidRPr="0092785F" w:rsidRDefault="0092785F" w:rsidP="0092785F">
      <w:r w:rsidRPr="0092785F">
        <w:t>1.3</w:t>
      </w:r>
      <w:r w:rsidRPr="0092785F">
        <w:tab/>
        <w:t>If you are an employee, this policy does not form part of your contract of employment and we may amend it at any time.</w:t>
      </w:r>
    </w:p>
    <w:p w14:paraId="6AD715DC" w14:textId="77777777" w:rsidR="0092785F" w:rsidRPr="0092785F" w:rsidRDefault="0092785F" w:rsidP="0092785F">
      <w:r w:rsidRPr="0092785F">
        <w:t>1.4</w:t>
      </w:r>
      <w:r w:rsidRPr="0092785F">
        <w:tab/>
        <w:t xml:space="preserve">You should read this policy in conjunction with our other policies, including Dignity at Work, Recruitment, and Grievance. </w:t>
      </w:r>
    </w:p>
    <w:p w14:paraId="586E9A9F" w14:textId="77777777" w:rsidR="0092785F" w:rsidRPr="0092785F" w:rsidRDefault="0092785F" w:rsidP="0092785F">
      <w:pPr>
        <w:pStyle w:val="Heading3"/>
      </w:pPr>
      <w:r w:rsidRPr="0092785F">
        <w:t>2. Our EDI commitment and aims</w:t>
      </w:r>
    </w:p>
    <w:p w14:paraId="262EAFCA" w14:textId="77777777" w:rsidR="0092785F" w:rsidRPr="0092785F" w:rsidRDefault="0092785F" w:rsidP="0092785F">
      <w:r w:rsidRPr="0092785F">
        <w:t>2.1</w:t>
      </w:r>
      <w:r w:rsidRPr="0092785F">
        <w:tab/>
        <w:t>We will not tolerate discrimination or harassment, and we are committed to promoting EDI opportunities in employment. Those who work for us, and anyone applying for a job with us, will receive fair and equal treatment.</w:t>
      </w:r>
    </w:p>
    <w:p w14:paraId="681A8CAE" w14:textId="2ACC5497" w:rsidR="0092785F" w:rsidRPr="0092785F" w:rsidRDefault="0092785F" w:rsidP="0092785F">
      <w:r w:rsidRPr="0092785F">
        <w:lastRenderedPageBreak/>
        <w:t>2.2</w:t>
      </w:r>
      <w:r w:rsidRPr="0092785F">
        <w:tab/>
        <w:t>We make recruitment decisions regarding candidates and staff based on merit (apart from in any necessary and limited exemptions and exceptions allowed under the Equality Act</w:t>
      </w:r>
      <w:r w:rsidR="000F204B">
        <w:t xml:space="preserve"> 2010</w:t>
      </w:r>
      <w:r w:rsidRPr="0092785F">
        <w:t>)</w:t>
      </w:r>
    </w:p>
    <w:p w14:paraId="5D93E72B" w14:textId="77777777" w:rsidR="0092785F" w:rsidRPr="0092785F" w:rsidRDefault="0092785F" w:rsidP="0092785F">
      <w:r w:rsidRPr="0092785F">
        <w:t>2.3</w:t>
      </w:r>
      <w:r w:rsidRPr="0092785F">
        <w:tab/>
        <w:t>We will take all complaints of bullying, harassment, victimisation and unlawful discrimination by employees, customers, suppliers, visitors, the public and any others in the course of the Organisation’s work environment, seriously and without prejudice.</w:t>
      </w:r>
    </w:p>
    <w:p w14:paraId="0E185569" w14:textId="77777777" w:rsidR="0092785F" w:rsidRPr="0092785F" w:rsidRDefault="0092785F" w:rsidP="0092785F">
      <w:r w:rsidRPr="0092785F">
        <w:t xml:space="preserve">2.4 </w:t>
      </w:r>
      <w:r w:rsidRPr="0092785F">
        <w:tab/>
        <w:t>This policy is underpinned by the following further commitments and aims:</w:t>
      </w:r>
    </w:p>
    <w:p w14:paraId="56914920" w14:textId="77777777" w:rsidR="0092785F" w:rsidRPr="0092785F" w:rsidRDefault="0092785F" w:rsidP="0092785F">
      <w:pPr>
        <w:numPr>
          <w:ilvl w:val="0"/>
          <w:numId w:val="39"/>
        </w:numPr>
        <w:ind w:left="1134"/>
      </w:pPr>
      <w:r w:rsidRPr="0092785F">
        <w:t>A working environment free from all forms of unlawful discrimination, including victimisation and harassment;</w:t>
      </w:r>
    </w:p>
    <w:p w14:paraId="1EAF425E" w14:textId="77777777" w:rsidR="0092785F" w:rsidRPr="0092785F" w:rsidRDefault="0092785F" w:rsidP="0092785F">
      <w:pPr>
        <w:numPr>
          <w:ilvl w:val="0"/>
          <w:numId w:val="39"/>
        </w:numPr>
        <w:ind w:left="1134"/>
      </w:pPr>
      <w:r w:rsidRPr="0092785F">
        <w:t>A workplace capable of allowing everyone to achieve their greatest potential, and where individuals are willing to give their best;</w:t>
      </w:r>
    </w:p>
    <w:p w14:paraId="4491DFA6" w14:textId="77777777" w:rsidR="0092785F" w:rsidRPr="0092785F" w:rsidRDefault="0092785F" w:rsidP="0092785F">
      <w:pPr>
        <w:numPr>
          <w:ilvl w:val="0"/>
          <w:numId w:val="39"/>
        </w:numPr>
        <w:ind w:left="1134"/>
      </w:pPr>
      <w:r w:rsidRPr="0092785F">
        <w:t>A commitment to ensuring all staff understand their rights and responsibilities under this policy;</w:t>
      </w:r>
    </w:p>
    <w:p w14:paraId="2B3DB26E" w14:textId="77777777" w:rsidR="0092785F" w:rsidRPr="0092785F" w:rsidRDefault="0092785F" w:rsidP="0092785F">
      <w:pPr>
        <w:numPr>
          <w:ilvl w:val="0"/>
          <w:numId w:val="39"/>
        </w:numPr>
        <w:ind w:left="1134"/>
      </w:pPr>
      <w:r w:rsidRPr="0092785F">
        <w:t>A commitment to encourage and support our staff to develop their ongoing knowledge and understanding of equality, diversity and inclusion;</w:t>
      </w:r>
    </w:p>
    <w:p w14:paraId="78F2F89B" w14:textId="77777777" w:rsidR="0092785F" w:rsidRPr="0092785F" w:rsidRDefault="0092785F" w:rsidP="0092785F">
      <w:pPr>
        <w:numPr>
          <w:ilvl w:val="0"/>
          <w:numId w:val="39"/>
        </w:numPr>
        <w:ind w:left="1134"/>
      </w:pPr>
      <w:r w:rsidRPr="0092785F">
        <w:t>A policy of ensuring employment opportunities are open to all qualified candidates, so that we recruit from the largest possible pool of available talent and recruit the best-qualified staff;</w:t>
      </w:r>
    </w:p>
    <w:p w14:paraId="1C383990" w14:textId="77777777" w:rsidR="0092785F" w:rsidRPr="0092785F" w:rsidRDefault="0092785F" w:rsidP="0092785F">
      <w:pPr>
        <w:numPr>
          <w:ilvl w:val="0"/>
          <w:numId w:val="39"/>
        </w:numPr>
        <w:ind w:left="1134"/>
      </w:pPr>
      <w:r w:rsidRPr="0092785F">
        <w:t>A commitment to recruiting based on ability to do the job, and that also reflects the multicultural composition of our community;</w:t>
      </w:r>
    </w:p>
    <w:p w14:paraId="3405087A" w14:textId="77777777" w:rsidR="0092785F" w:rsidRPr="0092785F" w:rsidRDefault="0092785F" w:rsidP="0092785F">
      <w:pPr>
        <w:numPr>
          <w:ilvl w:val="0"/>
          <w:numId w:val="39"/>
        </w:numPr>
        <w:ind w:left="1134"/>
      </w:pPr>
      <w:r w:rsidRPr="0092785F">
        <w:t>A commitment to amending this policy if we think it has become outdated, or circumstances indicate that it needs updating;</w:t>
      </w:r>
    </w:p>
    <w:p w14:paraId="40230EE1" w14:textId="77777777" w:rsidR="0092785F" w:rsidRPr="0092785F" w:rsidRDefault="0092785F" w:rsidP="0092785F">
      <w:pPr>
        <w:numPr>
          <w:ilvl w:val="0"/>
          <w:numId w:val="39"/>
        </w:numPr>
        <w:ind w:left="1134"/>
      </w:pPr>
      <w:r w:rsidRPr="0092785F">
        <w:t>A commitment to protecting staff, wherever possible, from being victimised or treated unfairly.</w:t>
      </w:r>
    </w:p>
    <w:p w14:paraId="1BFEB06C" w14:textId="77777777" w:rsidR="0092785F" w:rsidRPr="0092785F" w:rsidRDefault="0092785F" w:rsidP="0092785F">
      <w:pPr>
        <w:pStyle w:val="Heading3"/>
      </w:pPr>
      <w:r w:rsidRPr="0092785F">
        <w:t>3. How the law defines discrimination</w:t>
      </w:r>
    </w:p>
    <w:p w14:paraId="14C2DB2E" w14:textId="77777777" w:rsidR="0092785F" w:rsidRPr="0092785F" w:rsidRDefault="0092785F" w:rsidP="0092785F">
      <w:r w:rsidRPr="0092785F">
        <w:t>3.1</w:t>
      </w:r>
      <w:r w:rsidRPr="0092785F">
        <w:tab/>
        <w:t>The following list gives you a general description of the types of acts that may both breach this policy and be unlawful. Sometimes actions can be intentional, and sometimes unintentional.  We include examples of both types in this list:</w:t>
      </w:r>
    </w:p>
    <w:p w14:paraId="125F332E" w14:textId="77777777" w:rsidR="0092785F" w:rsidRPr="0092785F" w:rsidRDefault="0092785F" w:rsidP="0092785F"/>
    <w:p w14:paraId="693B196A" w14:textId="77777777" w:rsidR="0092785F" w:rsidRPr="0092785F" w:rsidRDefault="0092785F" w:rsidP="0092785F">
      <w:pPr>
        <w:numPr>
          <w:ilvl w:val="0"/>
          <w:numId w:val="40"/>
        </w:numPr>
        <w:ind w:left="1134"/>
      </w:pPr>
      <w:r w:rsidRPr="0092785F">
        <w:rPr>
          <w:b/>
        </w:rPr>
        <w:lastRenderedPageBreak/>
        <w:t>Direct discrimination</w:t>
      </w:r>
      <w:r w:rsidRPr="0092785F">
        <w:t>:  this is when somebody is treated less favourably because of a protected characteristic than somebody else has been, or would have been, in identical circumstances.</w:t>
      </w:r>
    </w:p>
    <w:p w14:paraId="1B4AF012" w14:textId="77777777" w:rsidR="0092785F" w:rsidRPr="0092785F" w:rsidRDefault="0092785F" w:rsidP="0092785F">
      <w:pPr>
        <w:ind w:left="1134"/>
      </w:pPr>
      <w:r w:rsidRPr="0092785F">
        <w:rPr>
          <w:i/>
        </w:rPr>
        <w:t>Examples</w:t>
      </w:r>
      <w:r w:rsidRPr="0092785F">
        <w:t>: rejecting a job applicant because of their race, or refusing to promote someone because they are pregnant</w:t>
      </w:r>
      <w:r w:rsidRPr="0092785F">
        <w:rPr>
          <w:b/>
        </w:rPr>
        <w:t>.</w:t>
      </w:r>
    </w:p>
    <w:p w14:paraId="24E89FFB" w14:textId="77777777" w:rsidR="0092785F" w:rsidRPr="0092785F" w:rsidRDefault="0092785F" w:rsidP="0092785F">
      <w:pPr>
        <w:numPr>
          <w:ilvl w:val="0"/>
          <w:numId w:val="40"/>
        </w:numPr>
        <w:ind w:left="1134"/>
      </w:pPr>
      <w:r w:rsidRPr="0092785F">
        <w:rPr>
          <w:b/>
        </w:rPr>
        <w:t>Indirect discrimination</w:t>
      </w:r>
      <w:r w:rsidRPr="0092785F">
        <w:t>: this is when a group of people with one of the protected characteristics is put at a disadvantage by a provision, criterion or practice applied to all staff unless the treatment is justified for a good business reason.</w:t>
      </w:r>
    </w:p>
    <w:p w14:paraId="0B4E37EE" w14:textId="77777777" w:rsidR="0092785F" w:rsidRPr="0092785F" w:rsidRDefault="0092785F" w:rsidP="0092785F">
      <w:pPr>
        <w:ind w:left="1134"/>
      </w:pPr>
      <w:r w:rsidRPr="0092785F">
        <w:rPr>
          <w:i/>
        </w:rPr>
        <w:t>Examples</w:t>
      </w:r>
      <w:r w:rsidRPr="0092785F">
        <w:t>:  refusing a request to work part-time without a good business reason (which indirectly discriminates against women, who are more likely to have childcare responsibilities); insisting all staff work Saturdays without a good business reason (which indirectly discriminates against Jewish employees, who may not be able to work on the Jewish Sabbath).</w:t>
      </w:r>
    </w:p>
    <w:p w14:paraId="52C44D79" w14:textId="77777777" w:rsidR="0092785F" w:rsidRPr="0092785F" w:rsidRDefault="0092785F" w:rsidP="0092785F">
      <w:pPr>
        <w:numPr>
          <w:ilvl w:val="0"/>
          <w:numId w:val="40"/>
        </w:numPr>
        <w:ind w:left="1134"/>
        <w:rPr>
          <w:b/>
        </w:rPr>
      </w:pPr>
      <w:r w:rsidRPr="0092785F">
        <w:rPr>
          <w:b/>
        </w:rPr>
        <w:t xml:space="preserve">Associative discrimination: </w:t>
      </w:r>
      <w:r w:rsidRPr="0092785F">
        <w:rPr>
          <w:bCs/>
        </w:rPr>
        <w:t>this is where somebody is treated less favourably because of the personal characteristics of somebody else.</w:t>
      </w:r>
    </w:p>
    <w:p w14:paraId="4FDCF4A5" w14:textId="77777777" w:rsidR="0092785F" w:rsidRPr="0092785F" w:rsidRDefault="0092785F" w:rsidP="0092785F">
      <w:pPr>
        <w:ind w:left="1134"/>
        <w:rPr>
          <w:bCs/>
        </w:rPr>
      </w:pPr>
      <w:r w:rsidRPr="0092785F">
        <w:rPr>
          <w:bCs/>
          <w:i/>
          <w:iCs/>
        </w:rPr>
        <w:t xml:space="preserve">Example: </w:t>
      </w:r>
      <w:r w:rsidRPr="0092785F">
        <w:rPr>
          <w:bCs/>
        </w:rPr>
        <w:t xml:space="preserve"> treating an employee less favourably because their parents are Jehovah’s Witnesses. </w:t>
      </w:r>
    </w:p>
    <w:p w14:paraId="6AA2480A" w14:textId="77777777" w:rsidR="0092785F" w:rsidRPr="0092785F" w:rsidRDefault="0092785F" w:rsidP="0092785F">
      <w:pPr>
        <w:numPr>
          <w:ilvl w:val="0"/>
          <w:numId w:val="40"/>
        </w:numPr>
        <w:ind w:left="1134"/>
        <w:rPr>
          <w:bCs/>
        </w:rPr>
      </w:pPr>
      <w:r w:rsidRPr="0092785F">
        <w:rPr>
          <w:b/>
        </w:rPr>
        <w:t xml:space="preserve">Perceived discrimination: </w:t>
      </w:r>
      <w:r w:rsidRPr="0092785F">
        <w:rPr>
          <w:bCs/>
        </w:rPr>
        <w:t>this occurs where someone is treated less favourably because someone wrongly believes they have a particular protected characteristic.</w:t>
      </w:r>
    </w:p>
    <w:p w14:paraId="6EB28943" w14:textId="77777777" w:rsidR="0092785F" w:rsidRPr="0092785F" w:rsidRDefault="0092785F" w:rsidP="0092785F">
      <w:pPr>
        <w:ind w:left="1134"/>
        <w:rPr>
          <w:bCs/>
        </w:rPr>
      </w:pPr>
      <w:r w:rsidRPr="0092785F">
        <w:rPr>
          <w:bCs/>
          <w:i/>
          <w:iCs/>
        </w:rPr>
        <w:t xml:space="preserve">Example: </w:t>
      </w:r>
      <w:r w:rsidRPr="0092785F">
        <w:rPr>
          <w:bCs/>
        </w:rPr>
        <w:t xml:space="preserve">treating an employee less favourably because someone thinks that person is gay, when in fact they may or may not be.    </w:t>
      </w:r>
    </w:p>
    <w:p w14:paraId="5248C32E" w14:textId="77777777" w:rsidR="0092785F" w:rsidRPr="0092785F" w:rsidRDefault="0092785F" w:rsidP="0092785F">
      <w:pPr>
        <w:numPr>
          <w:ilvl w:val="0"/>
          <w:numId w:val="40"/>
        </w:numPr>
        <w:ind w:left="1134"/>
      </w:pPr>
      <w:r w:rsidRPr="0092785F">
        <w:rPr>
          <w:b/>
        </w:rPr>
        <w:t>Harassment</w:t>
      </w:r>
      <w:r w:rsidRPr="0092785F">
        <w:t>:</w:t>
      </w:r>
      <w:r w:rsidRPr="0092785F">
        <w:rPr>
          <w:b/>
        </w:rPr>
        <w:t xml:space="preserve"> </w:t>
      </w:r>
      <w:r w:rsidRPr="0092785F">
        <w:t>this is when a hostile, humiliating, degrading, intimidating or similarly offensive environment is created in relation to a protected characteristic</w:t>
      </w:r>
      <w:r w:rsidRPr="0092785F">
        <w:rPr>
          <w:b/>
        </w:rPr>
        <w:t xml:space="preserve">. </w:t>
      </w:r>
      <w:r w:rsidRPr="0092785F">
        <w:t>We also consider it harassment for a worker to be subjected to uninvited conduct related to a protected characteristic that — as an intended or unintended consequence — violates their dignity.</w:t>
      </w:r>
    </w:p>
    <w:p w14:paraId="4C748EA8" w14:textId="77777777" w:rsidR="0092785F" w:rsidRPr="0092785F" w:rsidRDefault="0092785F" w:rsidP="0092785F">
      <w:pPr>
        <w:ind w:left="1134"/>
      </w:pPr>
      <w:r w:rsidRPr="0092785F">
        <w:rPr>
          <w:i/>
        </w:rPr>
        <w:t>Examples:</w:t>
      </w:r>
      <w:r w:rsidRPr="0092785F">
        <w:t xml:space="preserve">  name calling, lewd comments, excluding colleagues, making insensitive jokes, and displaying pornographic material are all examples of harassment. We deal in detail with this under our separate policy on Dignity at Work.</w:t>
      </w:r>
    </w:p>
    <w:p w14:paraId="2E919FCB" w14:textId="77777777" w:rsidR="0092785F" w:rsidRPr="0092785F" w:rsidRDefault="0092785F" w:rsidP="0092785F">
      <w:pPr>
        <w:ind w:left="1134"/>
      </w:pPr>
    </w:p>
    <w:p w14:paraId="23AC03A4" w14:textId="77777777" w:rsidR="0092785F" w:rsidRPr="0092785F" w:rsidRDefault="0092785F" w:rsidP="0092785F">
      <w:pPr>
        <w:numPr>
          <w:ilvl w:val="0"/>
          <w:numId w:val="40"/>
        </w:numPr>
        <w:ind w:left="1134"/>
      </w:pPr>
      <w:r w:rsidRPr="0092785F">
        <w:rPr>
          <w:b/>
        </w:rPr>
        <w:t>Victimisation:</w:t>
      </w:r>
      <w:r w:rsidRPr="0092785F">
        <w:t xml:space="preserve"> in a legal context, ‘victimisation’ has a much more restricted meaning than in real life. It happens when a worker has raised a concern about harassment or discrimination or has supported a colleague in doing so, and is then treated less favourably as a result.  </w:t>
      </w:r>
    </w:p>
    <w:p w14:paraId="19147CB4" w14:textId="77777777" w:rsidR="0092785F" w:rsidRPr="0092785F" w:rsidRDefault="0092785F" w:rsidP="0092785F">
      <w:pPr>
        <w:ind w:left="1134"/>
      </w:pPr>
      <w:r w:rsidRPr="0092785F">
        <w:rPr>
          <w:i/>
        </w:rPr>
        <w:t>Examples</w:t>
      </w:r>
      <w:r w:rsidRPr="0092785F">
        <w:t xml:space="preserve">:  an employee who is ‘sent to Coventry’ because they spoke up on behalf of one of their colleagues in a harassment investigation, or an employee who is dismissed under a pretext because they have complained of discrimination. </w:t>
      </w:r>
      <w:r w:rsidRPr="0092785F">
        <w:rPr>
          <w:iCs/>
        </w:rPr>
        <w:t xml:space="preserve">We deal with this under our separate policy on Dignity at Work. </w:t>
      </w:r>
    </w:p>
    <w:p w14:paraId="4200BBDD" w14:textId="77777777" w:rsidR="0092785F" w:rsidRPr="0092785F" w:rsidRDefault="0092785F" w:rsidP="0092785F">
      <w:r w:rsidRPr="0092785F">
        <w:t>3.2</w:t>
      </w:r>
      <w:r w:rsidRPr="0092785F">
        <w:tab/>
        <w:t>The ‘protected characteristics’ are:</w:t>
      </w:r>
    </w:p>
    <w:p w14:paraId="3133E926" w14:textId="77777777" w:rsidR="0092785F" w:rsidRPr="0092785F" w:rsidRDefault="0092785F" w:rsidP="0092785F">
      <w:pPr>
        <w:pStyle w:val="ListParagraph"/>
        <w:numPr>
          <w:ilvl w:val="0"/>
          <w:numId w:val="40"/>
        </w:numPr>
        <w:ind w:left="1276"/>
      </w:pPr>
      <w:r w:rsidRPr="0092785F">
        <w:t>age;</w:t>
      </w:r>
    </w:p>
    <w:p w14:paraId="2F8424CE" w14:textId="77777777" w:rsidR="0092785F" w:rsidRPr="0092785F" w:rsidRDefault="0092785F" w:rsidP="0092785F">
      <w:pPr>
        <w:pStyle w:val="ListParagraph"/>
        <w:numPr>
          <w:ilvl w:val="0"/>
          <w:numId w:val="40"/>
        </w:numPr>
        <w:ind w:left="1276"/>
      </w:pPr>
      <w:r w:rsidRPr="0092785F">
        <w:t>race (which includes colour and ethnic/national origin);</w:t>
      </w:r>
    </w:p>
    <w:p w14:paraId="7B84D00B" w14:textId="77777777" w:rsidR="0092785F" w:rsidRPr="0092785F" w:rsidRDefault="0092785F" w:rsidP="0092785F">
      <w:pPr>
        <w:pStyle w:val="ListParagraph"/>
        <w:numPr>
          <w:ilvl w:val="0"/>
          <w:numId w:val="40"/>
        </w:numPr>
        <w:ind w:left="1276"/>
      </w:pPr>
      <w:r w:rsidRPr="0092785F">
        <w:t>disability;</w:t>
      </w:r>
    </w:p>
    <w:p w14:paraId="312E34B3" w14:textId="77777777" w:rsidR="0092785F" w:rsidRPr="0092785F" w:rsidRDefault="0092785F" w:rsidP="0092785F">
      <w:pPr>
        <w:pStyle w:val="ListParagraph"/>
        <w:numPr>
          <w:ilvl w:val="0"/>
          <w:numId w:val="40"/>
        </w:numPr>
        <w:ind w:left="1276"/>
      </w:pPr>
      <w:r w:rsidRPr="0092785F">
        <w:t>religion or belief;</w:t>
      </w:r>
    </w:p>
    <w:p w14:paraId="54A896DC" w14:textId="77777777" w:rsidR="0092785F" w:rsidRPr="0092785F" w:rsidRDefault="0092785F" w:rsidP="0092785F">
      <w:pPr>
        <w:pStyle w:val="ListParagraph"/>
        <w:numPr>
          <w:ilvl w:val="0"/>
          <w:numId w:val="40"/>
        </w:numPr>
        <w:ind w:left="1276"/>
      </w:pPr>
      <w:r w:rsidRPr="0092785F">
        <w:t>sex;</w:t>
      </w:r>
    </w:p>
    <w:p w14:paraId="62B05BF9" w14:textId="77777777" w:rsidR="0092785F" w:rsidRPr="0092785F" w:rsidRDefault="0092785F" w:rsidP="0092785F">
      <w:pPr>
        <w:pStyle w:val="ListParagraph"/>
        <w:numPr>
          <w:ilvl w:val="0"/>
          <w:numId w:val="40"/>
        </w:numPr>
        <w:ind w:left="1276"/>
      </w:pPr>
      <w:r w:rsidRPr="0092785F">
        <w:t>gender reassignment;</w:t>
      </w:r>
    </w:p>
    <w:p w14:paraId="22C5486F" w14:textId="77777777" w:rsidR="0092785F" w:rsidRPr="0092785F" w:rsidRDefault="0092785F" w:rsidP="0092785F">
      <w:pPr>
        <w:pStyle w:val="ListParagraph"/>
        <w:numPr>
          <w:ilvl w:val="0"/>
          <w:numId w:val="40"/>
        </w:numPr>
        <w:ind w:left="1276"/>
      </w:pPr>
      <w:r w:rsidRPr="0092785F">
        <w:t>pregnancy or maternity;</w:t>
      </w:r>
    </w:p>
    <w:p w14:paraId="05789029" w14:textId="77777777" w:rsidR="0092785F" w:rsidRPr="0092785F" w:rsidRDefault="0092785F" w:rsidP="0092785F">
      <w:pPr>
        <w:pStyle w:val="ListParagraph"/>
        <w:numPr>
          <w:ilvl w:val="0"/>
          <w:numId w:val="40"/>
        </w:numPr>
        <w:ind w:left="1276"/>
      </w:pPr>
      <w:r w:rsidRPr="0092785F">
        <w:t>sexual orientation; and</w:t>
      </w:r>
    </w:p>
    <w:p w14:paraId="7D3F3375" w14:textId="77777777" w:rsidR="0092785F" w:rsidRPr="0092785F" w:rsidRDefault="0092785F" w:rsidP="0092785F">
      <w:pPr>
        <w:pStyle w:val="ListParagraph"/>
        <w:numPr>
          <w:ilvl w:val="0"/>
          <w:numId w:val="40"/>
        </w:numPr>
        <w:ind w:left="1276"/>
      </w:pPr>
      <w:r w:rsidRPr="0092785F">
        <w:t xml:space="preserve">marital or civil partnership status. </w:t>
      </w:r>
    </w:p>
    <w:p w14:paraId="7CA6030A" w14:textId="77777777" w:rsidR="0092785F" w:rsidRPr="0092785F" w:rsidRDefault="0092785F" w:rsidP="0092785F">
      <w:r w:rsidRPr="0092785F">
        <w:t>It is our policy to extend the rights under the Equality Act 2010 in our employment and service delivery to include paternity and caring responsibilities.</w:t>
      </w:r>
    </w:p>
    <w:p w14:paraId="07CF9A6F" w14:textId="1EE0FA26" w:rsidR="0092785F" w:rsidRPr="0092785F" w:rsidRDefault="0092785F" w:rsidP="0092785F">
      <w:r w:rsidRPr="0092785F">
        <w:t>3.3</w:t>
      </w:r>
      <w:r w:rsidRPr="0092785F">
        <w:tab/>
        <w:t>There are other actions relating to EDI which can be unlawful under the equal opportunities’ legislation (the Equality Act 2010 and specifications for Scotland - www.gov.uk. Examples include:</w:t>
      </w:r>
    </w:p>
    <w:p w14:paraId="42645B48" w14:textId="77777777" w:rsidR="0092785F" w:rsidRPr="0092785F" w:rsidRDefault="0092785F" w:rsidP="0092785F">
      <w:pPr>
        <w:numPr>
          <w:ilvl w:val="0"/>
          <w:numId w:val="41"/>
        </w:numPr>
      </w:pPr>
      <w:r w:rsidRPr="0092785F">
        <w:t>failure to make reasonable adjustments to minimise certain disadvantages suffered by a disabled employee (or job applicant);</w:t>
      </w:r>
    </w:p>
    <w:p w14:paraId="1F0EB386" w14:textId="77777777" w:rsidR="0092785F" w:rsidRPr="0092785F" w:rsidRDefault="0092785F" w:rsidP="0092785F">
      <w:pPr>
        <w:numPr>
          <w:ilvl w:val="0"/>
          <w:numId w:val="41"/>
        </w:numPr>
      </w:pPr>
      <w:r w:rsidRPr="0092785F">
        <w:t>instructing another person (or applying pressure on them) to discriminate;</w:t>
      </w:r>
    </w:p>
    <w:p w14:paraId="1209D168" w14:textId="77777777" w:rsidR="0092785F" w:rsidRPr="0092785F" w:rsidRDefault="0092785F" w:rsidP="0092785F">
      <w:pPr>
        <w:numPr>
          <w:ilvl w:val="0"/>
          <w:numId w:val="41"/>
        </w:numPr>
      </w:pPr>
      <w:r w:rsidRPr="0092785F">
        <w:t>knowingly assisting somebody else when they carry out a discriminatory act;</w:t>
      </w:r>
    </w:p>
    <w:p w14:paraId="1DB33F53" w14:textId="77777777" w:rsidR="0092785F" w:rsidRPr="0092785F" w:rsidRDefault="0092785F" w:rsidP="0092785F">
      <w:pPr>
        <w:numPr>
          <w:ilvl w:val="0"/>
          <w:numId w:val="41"/>
        </w:numPr>
      </w:pPr>
      <w:r w:rsidRPr="0092785F">
        <w:t>discriminating against somebody believed to have a protected characteristic, whether or not they actually do, or because they associate with a third party who does.</w:t>
      </w:r>
    </w:p>
    <w:p w14:paraId="00912401" w14:textId="77777777" w:rsidR="0092785F" w:rsidRPr="0092785F" w:rsidRDefault="0092785F" w:rsidP="0092785F">
      <w:pPr>
        <w:pStyle w:val="Heading3"/>
      </w:pPr>
      <w:r w:rsidRPr="0092785F">
        <w:lastRenderedPageBreak/>
        <w:t>4. How we carry out our responsibilities and duties</w:t>
      </w:r>
    </w:p>
    <w:p w14:paraId="5B1EED77" w14:textId="77777777" w:rsidR="0092785F" w:rsidRPr="0092785F" w:rsidRDefault="0092785F" w:rsidP="0092785F">
      <w:r w:rsidRPr="0092785F">
        <w:t>4.1</w:t>
      </w:r>
      <w:r w:rsidRPr="0092785F">
        <w:tab/>
        <w:t xml:space="preserve">Management and the wider workforce are essential to ensuring the success of this policy. We all have a legal responsibility to comply with it, and any of us may be personally liable for unlawful discrimination. </w:t>
      </w:r>
    </w:p>
    <w:p w14:paraId="4C88C36D" w14:textId="77777777" w:rsidR="0092785F" w:rsidRPr="0092785F" w:rsidRDefault="0092785F" w:rsidP="0092785F">
      <w:r w:rsidRPr="0092785F">
        <w:t>4.2</w:t>
      </w:r>
      <w:r w:rsidRPr="0092785F">
        <w:tab/>
        <w:t>Overall responsibility for the effective implementation and operation of this policy lies with management, specifically with the CEO, reporting to the Trustees where necessary</w:t>
      </w:r>
      <w:r w:rsidRPr="0092785F">
        <w:rPr>
          <w:bCs/>
        </w:rPr>
        <w:t>.</w:t>
      </w:r>
      <w:r w:rsidRPr="0092785F">
        <w:t xml:space="preserve"> Everyone working at managerial level is expected to lead by example, and attain and maintain appropriate standards of behaviour within the teams they manage. </w:t>
      </w:r>
    </w:p>
    <w:p w14:paraId="35BDFFB2" w14:textId="37E955C7" w:rsidR="0092785F" w:rsidRPr="0092785F" w:rsidRDefault="0092785F" w:rsidP="0092785F">
      <w:r w:rsidRPr="0092785F">
        <w:t>4.3</w:t>
      </w:r>
      <w:r w:rsidRPr="0092785F">
        <w:tab/>
        <w:t xml:space="preserve">As well as being an essential part of  an inclusive and engaging workplace, we all have a legal obligation to comply. If you breach this policy, you may also make the Student Union liable for your actions and we may both have to pay compensation to anyone who claims against us. We expect you to take personal responsibility for adhering to this policy’s aims and commitments and for bringing any actual or potential breaches to our attention. </w:t>
      </w:r>
    </w:p>
    <w:p w14:paraId="550713FF" w14:textId="77777777" w:rsidR="0092785F" w:rsidRPr="0092785F" w:rsidRDefault="0092785F" w:rsidP="0092785F">
      <w:r w:rsidRPr="0092785F">
        <w:t>4.4</w:t>
      </w:r>
      <w:r w:rsidRPr="0092785F">
        <w:tab/>
        <w:t xml:space="preserve">We also encourage everyone who works for us to help promote EDI opportunities across the Student Union. Please contact your manager if you have any ideas about how we could do this better, or you would like to be more involved in achieving this policy's aims. </w:t>
      </w:r>
    </w:p>
    <w:p w14:paraId="0B9710A8" w14:textId="77777777" w:rsidR="0092785F" w:rsidRPr="0092785F" w:rsidRDefault="0092785F" w:rsidP="0092785F">
      <w:pPr>
        <w:pStyle w:val="Heading3"/>
      </w:pPr>
      <w:r w:rsidRPr="0092785F">
        <w:t>5. How we recruit, promote, and make other selections</w:t>
      </w:r>
    </w:p>
    <w:p w14:paraId="3D66A98A" w14:textId="77777777" w:rsidR="0092785F" w:rsidRPr="0092785F" w:rsidRDefault="0092785F" w:rsidP="0092785F">
      <w:r w:rsidRPr="0092785F">
        <w:t>5.1</w:t>
      </w:r>
      <w:r w:rsidRPr="0092785F">
        <w:tab/>
        <w:t>We carry out all recruitment, promotion and other types of selection procedures, such as redundancy selection processes, on the basis of merit, using non-discriminatory and, unless short-term contract or short pieces of work, objective criteria.</w:t>
      </w:r>
    </w:p>
    <w:p w14:paraId="2682E8ED" w14:textId="77777777" w:rsidR="0092785F" w:rsidRPr="0092785F" w:rsidRDefault="0092785F" w:rsidP="0092785F">
      <w:r w:rsidRPr="0092785F">
        <w:t>5.2</w:t>
      </w:r>
      <w:r w:rsidRPr="0092785F">
        <w:tab/>
        <w:t xml:space="preserve">Advertisements for vacancies must not include wording that may discourage some groups of people from applying, or stereotype in any way, and they must be placed where they can reach as wide and diverse a pool of potential candidates as possible. </w:t>
      </w:r>
    </w:p>
    <w:p w14:paraId="072EA51E" w14:textId="77777777" w:rsidR="0092785F" w:rsidRPr="0092785F" w:rsidRDefault="0092785F" w:rsidP="0092785F">
      <w:r w:rsidRPr="0092785F">
        <w:t>5.3</w:t>
      </w:r>
      <w:r w:rsidRPr="0092785F">
        <w:tab/>
        <w:t xml:space="preserve">Nobody applying for a job with the Student Union may be asked about their health, attendance record, or whether they have a disability, before a job offer is made - except in very limited situations. It may, for example, be justifiable to ask whether the applicant needs any disability-related measures put in place for the interview, or to check that they </w:t>
      </w:r>
      <w:r w:rsidRPr="0092785F">
        <w:lastRenderedPageBreak/>
        <w:t>are capable of carrying out a key part of the job. It is acceptable to make some job offers dependent on a medical examination.</w:t>
      </w:r>
    </w:p>
    <w:p w14:paraId="23811B49" w14:textId="77777777" w:rsidR="0092785F" w:rsidRPr="0092785F" w:rsidRDefault="0092785F" w:rsidP="0092785F">
      <w:r w:rsidRPr="0092785F">
        <w:t>5.4</w:t>
      </w:r>
      <w:r w:rsidRPr="0092785F">
        <w:tab/>
        <w:t>It is unlawful to ask job applicants anything that might suggest an intention to discriminate on the grounds of a protected characteristic. Asking an applicant about their religion when they are applying for a job that involves weekend working would not, for example, be allowed.  Nor would asking an applicant whether they have childcare responsibilities be allowed, as that suggests you might be intending to indirectly discriminate on grounds of sex or marital status.</w:t>
      </w:r>
    </w:p>
    <w:p w14:paraId="2B007984" w14:textId="77777777" w:rsidR="0092785F" w:rsidRPr="0092785F" w:rsidRDefault="0092785F" w:rsidP="0092785F">
      <w:r w:rsidRPr="0092785F">
        <w:t>5.5</w:t>
      </w:r>
      <w:r w:rsidRPr="0092785F">
        <w:tab/>
        <w:t xml:space="preserve">It is acceptable to include certain health or disability questions in EDI monitoring exercises, but the data gathered must not be used for selecting someone for a role (it must not be available to the Selection Panel), or in making other employment-related decisions. </w:t>
      </w:r>
    </w:p>
    <w:p w14:paraId="4C42870F" w14:textId="77777777" w:rsidR="0092785F" w:rsidRPr="0092785F" w:rsidRDefault="0092785F" w:rsidP="0092785F">
      <w:pPr>
        <w:pStyle w:val="Heading3"/>
      </w:pPr>
      <w:r w:rsidRPr="0092785F">
        <w:t>6. How we enforce this policy and handle breaches</w:t>
      </w:r>
    </w:p>
    <w:p w14:paraId="2F441694" w14:textId="77777777" w:rsidR="0092785F" w:rsidRPr="0092785F" w:rsidRDefault="0092785F" w:rsidP="0092785F">
      <w:r w:rsidRPr="0092785F">
        <w:t>6.1</w:t>
      </w:r>
      <w:r w:rsidRPr="0092785F">
        <w:tab/>
        <w:t>We will investigate any complaint or allegation raised regarding a potential breach of this policy. If a member of staff believes they have been harassed or discriminated against, they should contact their line manager as soon as possible. Other individuals should contact the HWUnion Chief Executive Officer. If a member of staff wishes to take formal action, they will need to follow our grievance procedure (see our Grievance Policy) and read our policy on Dignity at Work. These policies can be found at www.hwunion.com/intranet.</w:t>
      </w:r>
    </w:p>
    <w:p w14:paraId="6222F438" w14:textId="77777777" w:rsidR="0092785F" w:rsidRPr="0092785F" w:rsidRDefault="0092785F" w:rsidP="0092785F">
      <w:r w:rsidRPr="0092785F">
        <w:t>6.2</w:t>
      </w:r>
      <w:r w:rsidRPr="0092785F">
        <w:tab/>
        <w:t xml:space="preserve">A member of staff will face disciplinary action if we find they have harassed or discriminated against anyone in breach of this policy. Sometimes this type of behaviour may amount to gross misconduct, which could result in immediate dismissal without notice. </w:t>
      </w:r>
    </w:p>
    <w:p w14:paraId="71FFFAFB" w14:textId="77777777" w:rsidR="0092785F" w:rsidRPr="0092785F" w:rsidRDefault="0092785F" w:rsidP="0092785F">
      <w:r w:rsidRPr="0092785F">
        <w:t>6.3</w:t>
      </w:r>
      <w:r w:rsidRPr="0092785F">
        <w:tab/>
        <w:t xml:space="preserve">Occasionally, individuals raise allegations knowing they are false. They might do this to avoid or deflect disciplinary action. We view any allegation made in bad faith as an act of misconduct and this will normally lead to disciplinary action. In some cases, this could lead to summary dismissal for gross misconduct. </w:t>
      </w:r>
    </w:p>
    <w:p w14:paraId="044C6BF1" w14:textId="77777777" w:rsidR="0092785F" w:rsidRPr="0092785F" w:rsidRDefault="0092785F" w:rsidP="0092785F">
      <w:pPr>
        <w:pStyle w:val="Heading3"/>
      </w:pPr>
      <w:r w:rsidRPr="0092785F">
        <w:t>7. How we monitor whether this policy is working</w:t>
      </w:r>
    </w:p>
    <w:p w14:paraId="02D5C0AA" w14:textId="77777777" w:rsidR="0092785F" w:rsidRPr="0092785F" w:rsidRDefault="0092785F" w:rsidP="0092785F"/>
    <w:p w14:paraId="5D4CF181" w14:textId="77777777" w:rsidR="0092785F" w:rsidRPr="0092785F" w:rsidRDefault="0092785F" w:rsidP="0092785F">
      <w:r w:rsidRPr="0092785F">
        <w:t>7.1</w:t>
      </w:r>
      <w:r w:rsidRPr="0092785F">
        <w:tab/>
        <w:t xml:space="preserve">We may record and analyse information about EDI within the workplace, and when you join the Student Union you give us consent to gather and process this data about you. </w:t>
      </w:r>
      <w:r w:rsidRPr="0092785F">
        <w:lastRenderedPageBreak/>
        <w:t>We use the information to make sure this policy is working effectively and to refine it where necessary. We also use the information to review the composition of our workforce, and to promote workplace equality, diversity and inclusion. An annual review of equalities data will be conducted by the Trustees.</w:t>
      </w:r>
    </w:p>
    <w:p w14:paraId="6BD9C119" w14:textId="77777777" w:rsidR="0092785F" w:rsidRPr="0092785F" w:rsidRDefault="0092785F" w:rsidP="0092785F">
      <w:pPr>
        <w:pStyle w:val="Heading3"/>
      </w:pPr>
      <w:r w:rsidRPr="0092785F">
        <w:t>Review Tracking</w:t>
      </w:r>
    </w:p>
    <w:p w14:paraId="1BD1C7C2" w14:textId="77777777" w:rsidR="0092785F" w:rsidRPr="0092785F" w:rsidRDefault="0092785F" w:rsidP="0092785F"/>
    <w:tbl>
      <w:tblPr>
        <w:tblStyle w:val="TableGrid"/>
        <w:tblW w:w="0" w:type="auto"/>
        <w:tblLook w:val="04A0" w:firstRow="1" w:lastRow="0" w:firstColumn="1" w:lastColumn="0" w:noHBand="0" w:noVBand="1"/>
      </w:tblPr>
      <w:tblGrid>
        <w:gridCol w:w="4505"/>
        <w:gridCol w:w="4505"/>
      </w:tblGrid>
      <w:tr w:rsidR="0092785F" w:rsidRPr="0092785F" w14:paraId="3823235C" w14:textId="77777777" w:rsidTr="006D4681">
        <w:tc>
          <w:tcPr>
            <w:tcW w:w="4505" w:type="dxa"/>
          </w:tcPr>
          <w:p w14:paraId="59E911B3" w14:textId="77777777" w:rsidR="0092785F" w:rsidRPr="0092785F" w:rsidRDefault="0092785F" w:rsidP="0092785F">
            <w:pPr>
              <w:rPr>
                <w:b/>
                <w:iCs/>
              </w:rPr>
            </w:pPr>
            <w:r w:rsidRPr="0092785F">
              <w:rPr>
                <w:b/>
                <w:iCs/>
              </w:rPr>
              <w:t>Action</w:t>
            </w:r>
          </w:p>
        </w:tc>
        <w:tc>
          <w:tcPr>
            <w:tcW w:w="4505" w:type="dxa"/>
          </w:tcPr>
          <w:p w14:paraId="5D58F105" w14:textId="77777777" w:rsidR="0092785F" w:rsidRPr="0092785F" w:rsidRDefault="0092785F" w:rsidP="0092785F">
            <w:pPr>
              <w:rPr>
                <w:b/>
                <w:iCs/>
              </w:rPr>
            </w:pPr>
            <w:r w:rsidRPr="0092785F">
              <w:rPr>
                <w:b/>
                <w:iCs/>
              </w:rPr>
              <w:t>Date</w:t>
            </w:r>
          </w:p>
        </w:tc>
      </w:tr>
      <w:tr w:rsidR="0092785F" w:rsidRPr="0092785F" w14:paraId="106A73F7" w14:textId="77777777" w:rsidTr="006D4681">
        <w:tc>
          <w:tcPr>
            <w:tcW w:w="4505" w:type="dxa"/>
          </w:tcPr>
          <w:p w14:paraId="37105265" w14:textId="77777777" w:rsidR="0092785F" w:rsidRPr="0092785F" w:rsidRDefault="0092785F" w:rsidP="0092785F">
            <w:r w:rsidRPr="0092785F">
              <w:t>Creation &amp; Approval</w:t>
            </w:r>
          </w:p>
        </w:tc>
        <w:tc>
          <w:tcPr>
            <w:tcW w:w="4505" w:type="dxa"/>
          </w:tcPr>
          <w:p w14:paraId="0835BB98" w14:textId="77777777" w:rsidR="0092785F" w:rsidRPr="0092785F" w:rsidRDefault="0092785F" w:rsidP="0092785F">
            <w:r w:rsidRPr="0092785F">
              <w:t>May 2021</w:t>
            </w:r>
          </w:p>
        </w:tc>
      </w:tr>
      <w:tr w:rsidR="0092785F" w:rsidRPr="0092785F" w14:paraId="046147DC" w14:textId="77777777" w:rsidTr="006D4681">
        <w:tc>
          <w:tcPr>
            <w:tcW w:w="4505" w:type="dxa"/>
          </w:tcPr>
          <w:p w14:paraId="5EEF719E" w14:textId="77777777" w:rsidR="0092785F" w:rsidRPr="0092785F" w:rsidRDefault="0092785F" w:rsidP="0092785F">
            <w:r w:rsidRPr="0092785F">
              <w:t>Reviewed</w:t>
            </w:r>
          </w:p>
        </w:tc>
        <w:tc>
          <w:tcPr>
            <w:tcW w:w="4505" w:type="dxa"/>
          </w:tcPr>
          <w:p w14:paraId="22E69EA8" w14:textId="77777777" w:rsidR="0092785F" w:rsidRPr="0092785F" w:rsidRDefault="0092785F" w:rsidP="0092785F">
            <w:r w:rsidRPr="0092785F">
              <w:t>XXX</w:t>
            </w:r>
          </w:p>
        </w:tc>
      </w:tr>
    </w:tbl>
    <w:p w14:paraId="230E7893" w14:textId="77777777" w:rsidR="0092785F" w:rsidRPr="0092785F" w:rsidRDefault="0092785F" w:rsidP="0092785F"/>
    <w:p w14:paraId="7D3454F9" w14:textId="77777777" w:rsidR="0092785F" w:rsidRPr="00E4322C" w:rsidRDefault="0092785F" w:rsidP="00E4322C"/>
    <w:sectPr w:rsidR="0092785F" w:rsidRPr="00E4322C"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EDC90" w14:textId="77777777" w:rsidR="00DB053C" w:rsidRDefault="00DB053C" w:rsidP="006B1AEC">
      <w:r>
        <w:separator/>
      </w:r>
    </w:p>
  </w:endnote>
  <w:endnote w:type="continuationSeparator" w:id="0">
    <w:p w14:paraId="66DA8A74" w14:textId="77777777" w:rsidR="00DB053C" w:rsidRDefault="00DB053C"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Aptos Black">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2034895"/>
      <w:docPartObj>
        <w:docPartGallery w:val="Page Numbers (Bottom of Page)"/>
        <w:docPartUnique/>
      </w:docPartObj>
    </w:sdtPr>
    <w:sdtEndPr>
      <w:rPr>
        <w:rStyle w:val="PageNumber"/>
      </w:rPr>
    </w:sdtEndPr>
    <w:sdtContent>
      <w:p w14:paraId="2CD286B0"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rPr>
          <w:t>0</w:t>
        </w:r>
        <w:r>
          <w:rPr>
            <w:rStyle w:val="PageNumber"/>
          </w:rPr>
          <w:fldChar w:fldCharType="end"/>
        </w:r>
      </w:p>
    </w:sdtContent>
  </w:sdt>
  <w:p w14:paraId="2385CB9B"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2EC3A"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color w:val="36D1DE"/>
          </w:rPr>
          <w:t>1</w:t>
        </w:r>
        <w:r w:rsidRPr="00AC6069">
          <w:rPr>
            <w:rStyle w:val="PageNumber"/>
            <w:color w:val="36D1DE"/>
          </w:rPr>
          <w:fldChar w:fldCharType="end"/>
        </w:r>
      </w:sdtContent>
    </w:sdt>
  </w:p>
  <w:p w14:paraId="29CD6E40" w14:textId="77777777" w:rsidR="006D3E6E" w:rsidRDefault="006D3E6E" w:rsidP="00AC6069">
    <w:pPr>
      <w:pStyle w:val="Footer"/>
      <w:ind w:right="360"/>
    </w:pPr>
    <w:r>
      <w:rPr>
        <w:lang w:eastAsia="en-GB"/>
      </w:rPr>
      <mc:AlternateContent>
        <mc:Choice Requires="wps">
          <w:drawing>
            <wp:anchor distT="0" distB="0" distL="114300" distR="114300" simplePos="0" relativeHeight="251662336" behindDoc="0" locked="0" layoutInCell="1" allowOverlap="1" wp14:anchorId="407D38E5" wp14:editId="1EFC81E9">
              <wp:simplePos x="0" y="0"/>
              <wp:positionH relativeFrom="column">
                <wp:posOffset>-257175</wp:posOffset>
              </wp:positionH>
              <wp:positionV relativeFrom="paragraph">
                <wp:posOffset>270510</wp:posOffset>
              </wp:positionV>
              <wp:extent cx="1198880" cy="295275"/>
              <wp:effectExtent l="0" t="0" r="1270" b="9525"/>
              <wp:wrapNone/>
              <wp:docPr id="38" name="Text Box 38"/>
              <wp:cNvGraphicFramePr/>
              <a:graphic xmlns:a="http://schemas.openxmlformats.org/drawingml/2006/main">
                <a:graphicData uri="http://schemas.microsoft.com/office/word/2010/wordprocessingShape">
                  <wps:wsp>
                    <wps:cNvSpPr txBox="1"/>
                    <wps:spPr>
                      <a:xfrm>
                        <a:off x="0" y="0"/>
                        <a:ext cx="1198880" cy="295275"/>
                      </a:xfrm>
                      <a:prstGeom prst="rect">
                        <a:avLst/>
                      </a:prstGeom>
                      <a:noFill/>
                      <a:ln w="6350">
                        <a:noFill/>
                      </a:ln>
                    </wps:spPr>
                    <wps:txbx>
                      <w:txbxContent>
                        <w:p w14:paraId="384141BE"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r w:rsidR="0039643D">
                            <w:rPr>
                              <w:rFonts w:cs="Arial"/>
                              <w:color w:val="404343"/>
                              <w:spacing w:val="20"/>
                              <w:sz w:val="18"/>
                              <w:szCs w:val="18"/>
                            </w:rPr>
                            <w:br/>
                          </w:r>
                          <w:r w:rsidRPr="006D3E6E">
                            <w:rPr>
                              <w:rFonts w:cs="Arial"/>
                              <w:color w:val="404343"/>
                              <w:spacing w:val="20"/>
                              <w:sz w:val="18"/>
                              <w:szCs w:val="18"/>
                            </w:rPr>
                            <w:t>hello@hwunion</w:t>
                          </w:r>
                        </w:p>
                        <w:p w14:paraId="3A83E453"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B4A24" id="_x0000_t202" coordsize="21600,21600" o:spt="202" path="m,l,21600r21600,l21600,xe">
              <v:stroke joinstyle="miter"/>
              <v:path gradientshapeok="t" o:connecttype="rect"/>
            </v:shapetype>
            <v:shape id="Text Box 38" o:spid="_x0000_s1030" type="#_x0000_t202" style="position:absolute;margin-left:-20.25pt;margin-top:21.3pt;width:94.4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" filled="f" stroked="f" strokeweight=".5pt">
              <v:textbox inset="0,0,0,0">
                <w:txbxContent>
                  <w:p w14:paraId="13144504" w14:textId="13BFBBE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r w:rsidR="0039643D">
                      <w:rPr>
                        <w:rFonts w:cs="Arial"/>
                        <w:color w:val="404343"/>
                        <w:spacing w:val="20"/>
                        <w:sz w:val="18"/>
                        <w:szCs w:val="18"/>
                      </w:rPr>
                      <w:br/>
                    </w:r>
                    <w:r w:rsidRPr="006D3E6E">
                      <w:rPr>
                        <w:rFonts w:cs="Arial"/>
                        <w:color w:val="404343"/>
                        <w:spacing w:val="20"/>
                        <w:sz w:val="18"/>
                        <w:szCs w:val="18"/>
                      </w:rPr>
                      <w:t>hello@hwunion</w:t>
                    </w:r>
                  </w:p>
                  <w:p w14:paraId="0BA872B0" w14:textId="77777777" w:rsidR="006D3E6E" w:rsidRDefault="006D3E6E"/>
                </w:txbxContent>
              </v:textbox>
            </v:shape>
          </w:pict>
        </mc:Fallback>
      </mc:AlternateContent>
    </w:r>
    <w:r w:rsidRPr="006D3E6E">
      <w:rPr>
        <w:lang w:eastAsia="en-GB"/>
      </w:rPr>
      <w:drawing>
        <wp:anchor distT="0" distB="0" distL="114300" distR="114300" simplePos="0" relativeHeight="251663360" behindDoc="1" locked="1" layoutInCell="1" allowOverlap="0" wp14:anchorId="58107D84" wp14:editId="0BAC21CC">
          <wp:simplePos x="0" y="0"/>
          <wp:positionH relativeFrom="column">
            <wp:posOffset>-595630</wp:posOffset>
          </wp:positionH>
          <wp:positionV relativeFrom="page">
            <wp:posOffset>10206990</wp:posOffset>
          </wp:positionV>
          <wp:extent cx="215900" cy="240665"/>
          <wp:effectExtent l="0" t="0" r="0" b="635"/>
          <wp:wrapNone/>
          <wp:docPr id="1725958514" name="Picture 172595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lang w:eastAsia="en-GB"/>
      </w:rPr>
      <w:drawing>
        <wp:anchor distT="0" distB="0" distL="114300" distR="114300" simplePos="0" relativeHeight="251661312" behindDoc="1" locked="1" layoutInCell="1" allowOverlap="0" wp14:anchorId="659957B7" wp14:editId="46C6E1B2">
          <wp:simplePos x="0" y="0"/>
          <wp:positionH relativeFrom="column">
            <wp:posOffset>-585470</wp:posOffset>
          </wp:positionH>
          <wp:positionV relativeFrom="page">
            <wp:posOffset>10035540</wp:posOffset>
          </wp:positionV>
          <wp:extent cx="1522730" cy="39370"/>
          <wp:effectExtent l="0" t="0" r="1270" b="0"/>
          <wp:wrapNone/>
          <wp:docPr id="1281305465" name="Picture 128130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763070"/>
      <w:docPartObj>
        <w:docPartGallery w:val="Page Numbers (Bottom of Page)"/>
        <w:docPartUnique/>
      </w:docPartObj>
    </w:sdtPr>
    <w:sdtEndPr>
      <w:rPr>
        <w:rStyle w:val="PageNumber"/>
      </w:rPr>
    </w:sdtEndPr>
    <w:sdtContent>
      <w:p w14:paraId="5099676A"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rPr>
          <w:t>0</w:t>
        </w:r>
        <w:r>
          <w:rPr>
            <w:rStyle w:val="PageNumber"/>
          </w:rPr>
          <w:fldChar w:fldCharType="end"/>
        </w:r>
      </w:p>
    </w:sdtContent>
  </w:sdt>
  <w:p w14:paraId="2821209B"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99AC8" w14:textId="77777777" w:rsidR="00DB053C" w:rsidRDefault="00DB053C" w:rsidP="006B1AEC">
      <w:r>
        <w:separator/>
      </w:r>
    </w:p>
  </w:footnote>
  <w:footnote w:type="continuationSeparator" w:id="0">
    <w:p w14:paraId="625B1F95" w14:textId="77777777" w:rsidR="00DB053C" w:rsidRDefault="00DB053C"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30F74" w14:textId="77777777" w:rsidR="00991F0E" w:rsidRDefault="00991F0E">
    <w:pPr>
      <w:pStyle w:val="Header"/>
    </w:pPr>
    <w:r w:rsidRPr="00991F0E">
      <w:rPr>
        <w:lang w:eastAsia="en-GB"/>
      </w:rPr>
      <w:drawing>
        <wp:anchor distT="0" distB="0" distL="114300" distR="114300" simplePos="0" relativeHeight="251665408" behindDoc="1" locked="1" layoutInCell="1" allowOverlap="0" wp14:anchorId="77175616" wp14:editId="554E8626">
          <wp:simplePos x="0" y="0"/>
          <wp:positionH relativeFrom="rightMargin">
            <wp:align>left</wp:align>
          </wp:positionH>
          <wp:positionV relativeFrom="page">
            <wp:posOffset>238125</wp:posOffset>
          </wp:positionV>
          <wp:extent cx="692785" cy="564515"/>
          <wp:effectExtent l="0" t="0" r="0" b="6985"/>
          <wp:wrapNone/>
          <wp:docPr id="1848000783" name="Picture 184800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A8E17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6475500" o:spid="_x0000_i1025" type="#_x0000_t75" style="width:28.5pt;height:36pt;visibility:visible;mso-wrap-style:square">
            <v:imagedata r:id="rId1" o:title=""/>
          </v:shape>
        </w:pict>
      </mc:Choice>
      <mc:Fallback>
        <w:drawing>
          <wp:inline distT="0" distB="0" distL="0" distR="0" wp14:anchorId="05685F8F">
            <wp:extent cx="361950" cy="457200"/>
            <wp:effectExtent l="0" t="0" r="0" b="0"/>
            <wp:docPr id="1806475500" name="Picture 180647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457200"/>
                    </a:xfrm>
                    <a:prstGeom prst="rect">
                      <a:avLst/>
                    </a:prstGeom>
                    <a:noFill/>
                    <a:ln>
                      <a:noFill/>
                    </a:ln>
                  </pic:spPr>
                </pic:pic>
              </a:graphicData>
            </a:graphic>
          </wp:inline>
        </w:drawing>
      </mc:Fallback>
    </mc:AlternateContent>
  </w:numPicBullet>
  <w:numPicBullet w:numPicBulletId="1">
    <mc:AlternateContent>
      <mc:Choice Requires="v">
        <w:pict>
          <v:shape w14:anchorId="5162E33B" id="Picture 854901596" o:spid="_x0000_i1025" type="#_x0000_t75" style="width:28.5pt;height:36pt;visibility:visible;mso-wrap-style:square">
            <v:imagedata r:id="rId3" o:title=""/>
          </v:shape>
        </w:pict>
      </mc:Choice>
      <mc:Fallback>
        <w:drawing>
          <wp:inline distT="0" distB="0" distL="0" distR="0" wp14:anchorId="7BD3CA50">
            <wp:extent cx="361950" cy="457200"/>
            <wp:effectExtent l="0" t="0" r="0" b="0"/>
            <wp:docPr id="854901596" name="Picture 85490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950" cy="457200"/>
                    </a:xfrm>
                    <a:prstGeom prst="rect">
                      <a:avLst/>
                    </a:prstGeom>
                    <a:noFill/>
                    <a:ln>
                      <a:noFill/>
                    </a:ln>
                  </pic:spPr>
                </pic:pic>
              </a:graphicData>
            </a:graphic>
          </wp:inline>
        </w:drawing>
      </mc:Fallback>
    </mc:AlternateContent>
  </w:numPicBullet>
  <w:abstractNum w:abstractNumId="0" w15:restartNumberingAfterBreak="0">
    <w:nsid w:val="012C2A26"/>
    <w:multiLevelType w:val="hybridMultilevel"/>
    <w:tmpl w:val="5F26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76832"/>
    <w:multiLevelType w:val="hybridMultilevel"/>
    <w:tmpl w:val="03B0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56EB7"/>
    <w:multiLevelType w:val="hybridMultilevel"/>
    <w:tmpl w:val="51A6D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84606B"/>
    <w:multiLevelType w:val="hybridMultilevel"/>
    <w:tmpl w:val="5BDC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571CB"/>
    <w:multiLevelType w:val="multilevel"/>
    <w:tmpl w:val="7354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704D2"/>
    <w:multiLevelType w:val="multilevel"/>
    <w:tmpl w:val="1A46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17FBB"/>
    <w:multiLevelType w:val="hybridMultilevel"/>
    <w:tmpl w:val="2F645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97E35"/>
    <w:multiLevelType w:val="hybridMultilevel"/>
    <w:tmpl w:val="2A80D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B6B14"/>
    <w:multiLevelType w:val="multilevel"/>
    <w:tmpl w:val="6D20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257C4"/>
    <w:multiLevelType w:val="multilevel"/>
    <w:tmpl w:val="88A8FB3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15:restartNumberingAfterBreak="0">
    <w:nsid w:val="1B9F49C5"/>
    <w:multiLevelType w:val="multilevel"/>
    <w:tmpl w:val="93E0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93329"/>
    <w:multiLevelType w:val="hybridMultilevel"/>
    <w:tmpl w:val="CBD6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C3262E"/>
    <w:multiLevelType w:val="multilevel"/>
    <w:tmpl w:val="E1DE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3F0202"/>
    <w:multiLevelType w:val="hybridMultilevel"/>
    <w:tmpl w:val="8CAE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60EBB"/>
    <w:multiLevelType w:val="multilevel"/>
    <w:tmpl w:val="85266B9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 w15:restartNumberingAfterBreak="0">
    <w:nsid w:val="366C1685"/>
    <w:multiLevelType w:val="hybridMultilevel"/>
    <w:tmpl w:val="32DC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C115C"/>
    <w:multiLevelType w:val="multilevel"/>
    <w:tmpl w:val="3FFE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963F10"/>
    <w:multiLevelType w:val="hybridMultilevel"/>
    <w:tmpl w:val="3038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00631"/>
    <w:multiLevelType w:val="hybridMultilevel"/>
    <w:tmpl w:val="48044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E01269"/>
    <w:multiLevelType w:val="hybridMultilevel"/>
    <w:tmpl w:val="13AAA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30835"/>
    <w:multiLevelType w:val="multilevel"/>
    <w:tmpl w:val="1DE8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AC2199"/>
    <w:multiLevelType w:val="multilevel"/>
    <w:tmpl w:val="4A28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537902"/>
    <w:multiLevelType w:val="hybridMultilevel"/>
    <w:tmpl w:val="0B10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0A5B1C"/>
    <w:multiLevelType w:val="multilevel"/>
    <w:tmpl w:val="1A3C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2755BF"/>
    <w:multiLevelType w:val="hybridMultilevel"/>
    <w:tmpl w:val="9B662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271A60"/>
    <w:multiLevelType w:val="multilevel"/>
    <w:tmpl w:val="0CB2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3875FD"/>
    <w:multiLevelType w:val="multilevel"/>
    <w:tmpl w:val="5F10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DC2853"/>
    <w:multiLevelType w:val="multilevel"/>
    <w:tmpl w:val="43F46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8D4D0C"/>
    <w:multiLevelType w:val="hybridMultilevel"/>
    <w:tmpl w:val="150A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A51ABD"/>
    <w:multiLevelType w:val="multilevel"/>
    <w:tmpl w:val="D7BA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3E0F63"/>
    <w:multiLevelType w:val="multilevel"/>
    <w:tmpl w:val="E380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584255"/>
    <w:multiLevelType w:val="hybridMultilevel"/>
    <w:tmpl w:val="0750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AF23E5"/>
    <w:multiLevelType w:val="multilevel"/>
    <w:tmpl w:val="8AE030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4" w15:restartNumberingAfterBreak="0">
    <w:nsid w:val="63370068"/>
    <w:multiLevelType w:val="hybridMultilevel"/>
    <w:tmpl w:val="A244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AA6940"/>
    <w:multiLevelType w:val="hybridMultilevel"/>
    <w:tmpl w:val="23A4C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9575CF"/>
    <w:multiLevelType w:val="multilevel"/>
    <w:tmpl w:val="BCD49D4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8" w15:restartNumberingAfterBreak="0">
    <w:nsid w:val="75A507E5"/>
    <w:multiLevelType w:val="hybridMultilevel"/>
    <w:tmpl w:val="368C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A5F5690"/>
    <w:multiLevelType w:val="hybridMultilevel"/>
    <w:tmpl w:val="24DE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7485805">
    <w:abstractNumId w:val="35"/>
  </w:num>
  <w:num w:numId="2" w16cid:durableId="167444999">
    <w:abstractNumId w:val="22"/>
  </w:num>
  <w:num w:numId="3" w16cid:durableId="2036535955">
    <w:abstractNumId w:val="39"/>
  </w:num>
  <w:num w:numId="4" w16cid:durableId="1362970529">
    <w:abstractNumId w:val="33"/>
  </w:num>
  <w:num w:numId="5" w16cid:durableId="1845243199">
    <w:abstractNumId w:val="9"/>
  </w:num>
  <w:num w:numId="6" w16cid:durableId="1375539020">
    <w:abstractNumId w:val="28"/>
  </w:num>
  <w:num w:numId="7" w16cid:durableId="1688629971">
    <w:abstractNumId w:val="8"/>
  </w:num>
  <w:num w:numId="8" w16cid:durableId="485319984">
    <w:abstractNumId w:val="26"/>
  </w:num>
  <w:num w:numId="9" w16cid:durableId="66222962">
    <w:abstractNumId w:val="16"/>
  </w:num>
  <w:num w:numId="10" w16cid:durableId="1558861884">
    <w:abstractNumId w:val="12"/>
  </w:num>
  <w:num w:numId="11" w16cid:durableId="1098715956">
    <w:abstractNumId w:val="21"/>
  </w:num>
  <w:num w:numId="12" w16cid:durableId="34737003">
    <w:abstractNumId w:val="31"/>
  </w:num>
  <w:num w:numId="13" w16cid:durableId="18285204">
    <w:abstractNumId w:val="27"/>
  </w:num>
  <w:num w:numId="14" w16cid:durableId="33847757">
    <w:abstractNumId w:val="5"/>
  </w:num>
  <w:num w:numId="15" w16cid:durableId="1177497733">
    <w:abstractNumId w:val="4"/>
  </w:num>
  <w:num w:numId="16" w16cid:durableId="146365083">
    <w:abstractNumId w:val="10"/>
  </w:num>
  <w:num w:numId="17" w16cid:durableId="744452139">
    <w:abstractNumId w:val="20"/>
  </w:num>
  <w:num w:numId="18" w16cid:durableId="1926762062">
    <w:abstractNumId w:val="2"/>
  </w:num>
  <w:num w:numId="19" w16cid:durableId="1751730566">
    <w:abstractNumId w:val="34"/>
  </w:num>
  <w:num w:numId="20" w16cid:durableId="1940136172">
    <w:abstractNumId w:val="25"/>
  </w:num>
  <w:num w:numId="21" w16cid:durableId="909851097">
    <w:abstractNumId w:val="0"/>
  </w:num>
  <w:num w:numId="22" w16cid:durableId="445392812">
    <w:abstractNumId w:val="11"/>
  </w:num>
  <w:num w:numId="23" w16cid:durableId="1010303410">
    <w:abstractNumId w:val="23"/>
  </w:num>
  <w:num w:numId="24" w16cid:durableId="74399833">
    <w:abstractNumId w:val="29"/>
  </w:num>
  <w:num w:numId="25" w16cid:durableId="1435905591">
    <w:abstractNumId w:val="15"/>
  </w:num>
  <w:num w:numId="26" w16cid:durableId="1490556399">
    <w:abstractNumId w:val="17"/>
  </w:num>
  <w:num w:numId="27" w16cid:durableId="1556165172">
    <w:abstractNumId w:val="30"/>
  </w:num>
  <w:num w:numId="28" w16cid:durableId="1404984395">
    <w:abstractNumId w:val="24"/>
  </w:num>
  <w:num w:numId="29" w16cid:durableId="501555014">
    <w:abstractNumId w:val="36"/>
  </w:num>
  <w:num w:numId="30" w16cid:durableId="1812626382">
    <w:abstractNumId w:val="37"/>
  </w:num>
  <w:num w:numId="31" w16cid:durableId="2069187121">
    <w:abstractNumId w:val="14"/>
  </w:num>
  <w:num w:numId="32" w16cid:durableId="2114551012">
    <w:abstractNumId w:val="1"/>
  </w:num>
  <w:num w:numId="33" w16cid:durableId="141000284">
    <w:abstractNumId w:val="38"/>
  </w:num>
  <w:num w:numId="34" w16cid:durableId="1295217837">
    <w:abstractNumId w:val="32"/>
  </w:num>
  <w:num w:numId="35" w16cid:durableId="413867957">
    <w:abstractNumId w:val="3"/>
  </w:num>
  <w:num w:numId="36" w16cid:durableId="489369990">
    <w:abstractNumId w:val="7"/>
  </w:num>
  <w:num w:numId="37" w16cid:durableId="592784337">
    <w:abstractNumId w:val="19"/>
  </w:num>
  <w:num w:numId="38" w16cid:durableId="1279412963">
    <w:abstractNumId w:val="13"/>
  </w:num>
  <w:num w:numId="39" w16cid:durableId="1744911853">
    <w:abstractNumId w:val="40"/>
  </w:num>
  <w:num w:numId="40" w16cid:durableId="423378027">
    <w:abstractNumId w:val="6"/>
  </w:num>
  <w:num w:numId="41" w16cid:durableId="1805545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34F"/>
    <w:rsid w:val="00055B60"/>
    <w:rsid w:val="000972DC"/>
    <w:rsid w:val="000B05EF"/>
    <w:rsid w:val="000F204B"/>
    <w:rsid w:val="000F26BD"/>
    <w:rsid w:val="00120171"/>
    <w:rsid w:val="00124689"/>
    <w:rsid w:val="00142859"/>
    <w:rsid w:val="00151D07"/>
    <w:rsid w:val="0015634F"/>
    <w:rsid w:val="001749FC"/>
    <w:rsid w:val="00190D71"/>
    <w:rsid w:val="001949CC"/>
    <w:rsid w:val="001A3467"/>
    <w:rsid w:val="001C4A01"/>
    <w:rsid w:val="00276438"/>
    <w:rsid w:val="002B0706"/>
    <w:rsid w:val="002B2290"/>
    <w:rsid w:val="002C278D"/>
    <w:rsid w:val="002C7D50"/>
    <w:rsid w:val="002F53EE"/>
    <w:rsid w:val="00322AFF"/>
    <w:rsid w:val="00361757"/>
    <w:rsid w:val="0039643D"/>
    <w:rsid w:val="003A46C6"/>
    <w:rsid w:val="00422655"/>
    <w:rsid w:val="00424A3B"/>
    <w:rsid w:val="004277FF"/>
    <w:rsid w:val="004973DC"/>
    <w:rsid w:val="004A4465"/>
    <w:rsid w:val="004D7D65"/>
    <w:rsid w:val="00510088"/>
    <w:rsid w:val="005C212D"/>
    <w:rsid w:val="005C6A70"/>
    <w:rsid w:val="005D3032"/>
    <w:rsid w:val="005D7CAB"/>
    <w:rsid w:val="00656925"/>
    <w:rsid w:val="00665BE6"/>
    <w:rsid w:val="006B1AEC"/>
    <w:rsid w:val="006B646F"/>
    <w:rsid w:val="006B6560"/>
    <w:rsid w:val="006C4871"/>
    <w:rsid w:val="006D3E6E"/>
    <w:rsid w:val="006D4E48"/>
    <w:rsid w:val="0071601F"/>
    <w:rsid w:val="00726011"/>
    <w:rsid w:val="007314F1"/>
    <w:rsid w:val="0074466D"/>
    <w:rsid w:val="007D0AE9"/>
    <w:rsid w:val="00814427"/>
    <w:rsid w:val="00825DC9"/>
    <w:rsid w:val="00843019"/>
    <w:rsid w:val="008550C8"/>
    <w:rsid w:val="00866CB0"/>
    <w:rsid w:val="008A18B7"/>
    <w:rsid w:val="008B7E86"/>
    <w:rsid w:val="008C10A8"/>
    <w:rsid w:val="009073FD"/>
    <w:rsid w:val="00917DFA"/>
    <w:rsid w:val="0092785F"/>
    <w:rsid w:val="009916CA"/>
    <w:rsid w:val="00991F0E"/>
    <w:rsid w:val="009D02D6"/>
    <w:rsid w:val="009F232A"/>
    <w:rsid w:val="009F346E"/>
    <w:rsid w:val="00A055CF"/>
    <w:rsid w:val="00A0688C"/>
    <w:rsid w:val="00A22BF6"/>
    <w:rsid w:val="00A558B6"/>
    <w:rsid w:val="00A67644"/>
    <w:rsid w:val="00A94C6A"/>
    <w:rsid w:val="00AA4BA6"/>
    <w:rsid w:val="00AC56B7"/>
    <w:rsid w:val="00AC6069"/>
    <w:rsid w:val="00AC67C5"/>
    <w:rsid w:val="00B60518"/>
    <w:rsid w:val="00B71E0D"/>
    <w:rsid w:val="00B97C47"/>
    <w:rsid w:val="00BE536B"/>
    <w:rsid w:val="00C20ADD"/>
    <w:rsid w:val="00C53D1D"/>
    <w:rsid w:val="00C872E3"/>
    <w:rsid w:val="00CF34A8"/>
    <w:rsid w:val="00D0767E"/>
    <w:rsid w:val="00D106EA"/>
    <w:rsid w:val="00D15937"/>
    <w:rsid w:val="00D24533"/>
    <w:rsid w:val="00D43515"/>
    <w:rsid w:val="00D51019"/>
    <w:rsid w:val="00DB0496"/>
    <w:rsid w:val="00DB053C"/>
    <w:rsid w:val="00DB6B55"/>
    <w:rsid w:val="00DD5428"/>
    <w:rsid w:val="00DF366D"/>
    <w:rsid w:val="00E4322C"/>
    <w:rsid w:val="00E56505"/>
    <w:rsid w:val="00E754A6"/>
    <w:rsid w:val="00E97B50"/>
    <w:rsid w:val="00EA292B"/>
    <w:rsid w:val="00EB09D4"/>
    <w:rsid w:val="00EF4299"/>
    <w:rsid w:val="00EF6AA4"/>
    <w:rsid w:val="00F17CDA"/>
    <w:rsid w:val="00F24107"/>
    <w:rsid w:val="00F66D99"/>
    <w:rsid w:val="00F7255D"/>
    <w:rsid w:val="00FB43B9"/>
    <w:rsid w:val="00FC2F2A"/>
    <w:rsid w:val="00FC4D12"/>
    <w:rsid w:val="00FC5912"/>
    <w:rsid w:val="2AC90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E5E2C"/>
  <w14:defaultImageDpi w14:val="32767"/>
  <w15:chartTrackingRefBased/>
  <w15:docId w15:val="{016872DE-A624-4F02-90CC-70CA5AE4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655"/>
    <w:pPr>
      <w:spacing w:after="160" w:line="312" w:lineRule="auto"/>
    </w:pPr>
    <w:rPr>
      <w:rFonts w:ascii="Aptos Light" w:hAnsi="Aptos Light"/>
      <w:noProof/>
    </w:rPr>
  </w:style>
  <w:style w:type="paragraph" w:styleId="Heading1">
    <w:name w:val="heading 1"/>
    <w:basedOn w:val="Normal"/>
    <w:next w:val="Normal"/>
    <w:link w:val="Heading1Char"/>
    <w:uiPriority w:val="9"/>
    <w:qFormat/>
    <w:rsid w:val="00814427"/>
    <w:pPr>
      <w:keepNext/>
      <w:keepLines/>
      <w:spacing w:before="240"/>
      <w:outlineLvl w:val="0"/>
    </w:pPr>
    <w:rPr>
      <w:rFonts w:ascii="Aptos Black" w:eastAsiaTheme="majorEastAsia" w:hAnsi="Aptos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814427"/>
    <w:pPr>
      <w:keepNext/>
      <w:keepLines/>
      <w:spacing w:before="40"/>
      <w:outlineLvl w:val="1"/>
    </w:pPr>
    <w:rPr>
      <w:rFonts w:ascii="Aptos Black" w:eastAsiaTheme="majorEastAsia" w:hAnsi="Aptos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814427"/>
    <w:pPr>
      <w:keepNext/>
      <w:keepLines/>
      <w:spacing w:before="40"/>
      <w:outlineLvl w:val="2"/>
    </w:pPr>
    <w:rPr>
      <w:rFonts w:ascii="Aptos SemiBold" w:eastAsiaTheme="majorEastAsia" w:hAnsi="Aptos SemiBold" w:cstheme="majorBidi"/>
      <w:caps/>
      <w:color w:val="FF3366"/>
      <w:spacing w:val="30"/>
      <w:kern w:val="100"/>
      <w:sz w:val="28"/>
    </w:rPr>
  </w:style>
  <w:style w:type="paragraph" w:styleId="Heading4">
    <w:name w:val="heading 4"/>
    <w:basedOn w:val="Normal"/>
    <w:next w:val="Normal"/>
    <w:link w:val="Heading4Char"/>
    <w:uiPriority w:val="9"/>
    <w:unhideWhenUsed/>
    <w:qFormat/>
    <w:rsid w:val="00814427"/>
    <w:pPr>
      <w:keepNext/>
      <w:keepLines/>
      <w:spacing w:before="40"/>
      <w:outlineLvl w:val="3"/>
    </w:pPr>
    <w:rPr>
      <w:rFonts w:ascii="Aptos SemiBold" w:eastAsiaTheme="majorEastAsia" w:hAnsi="Aptos SemiBold" w:cstheme="majorBidi"/>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814427"/>
    <w:rPr>
      <w:rFonts w:ascii="Aptos Black" w:eastAsiaTheme="majorEastAsia" w:hAnsi="Aptos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814427"/>
    <w:rPr>
      <w:rFonts w:ascii="Aptos Black" w:eastAsiaTheme="majorEastAsia" w:hAnsi="Aptos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814427"/>
    <w:rPr>
      <w:rFonts w:ascii="Aptos SemiBold" w:eastAsiaTheme="majorEastAsia" w:hAnsi="Aptos SemiBold" w:cstheme="majorBidi"/>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814427"/>
    <w:rPr>
      <w:rFonts w:ascii="Aptos SemiBold" w:eastAsiaTheme="majorEastAsia" w:hAnsi="Aptos SemiBold" w:cstheme="majorBidi"/>
      <w:iCs/>
      <w:color w:val="36D1DE"/>
    </w:rPr>
  </w:style>
  <w:style w:type="paragraph" w:styleId="ListParagraph">
    <w:name w:val="List Paragraph"/>
    <w:basedOn w:val="Normal"/>
    <w:uiPriority w:val="34"/>
    <w:qFormat/>
    <w:rsid w:val="00422655"/>
    <w:pPr>
      <w:numPr>
        <w:numId w:val="2"/>
      </w:numPr>
      <w:ind w:left="1434" w:hanging="357"/>
      <w:contextualSpacing/>
    </w:pPr>
  </w:style>
  <w:style w:type="character" w:styleId="Hyperlink">
    <w:name w:val="Hyperlink"/>
    <w:basedOn w:val="DefaultParagraphFont"/>
    <w:uiPriority w:val="99"/>
    <w:unhideWhenUsed/>
    <w:rsid w:val="00F24107"/>
    <w:rPr>
      <w:color w:val="0563C1" w:themeColor="hyperlink"/>
      <w:u w:val="single"/>
    </w:rPr>
  </w:style>
  <w:style w:type="character" w:styleId="UnresolvedMention">
    <w:name w:val="Unresolved Mention"/>
    <w:basedOn w:val="DefaultParagraphFont"/>
    <w:uiPriority w:val="99"/>
    <w:semiHidden/>
    <w:unhideWhenUsed/>
    <w:rsid w:val="00F24107"/>
    <w:rPr>
      <w:color w:val="605E5C"/>
      <w:shd w:val="clear" w:color="auto" w:fill="E1DFDD"/>
    </w:rPr>
  </w:style>
  <w:style w:type="table" w:styleId="TableGrid">
    <w:name w:val="Table Grid"/>
    <w:basedOn w:val="TableNormal"/>
    <w:uiPriority w:val="39"/>
    <w:rsid w:val="006D4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ptos Light" w:hAnsi="Aptos Light"/>
      <w:noProof/>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1D07"/>
    <w:rPr>
      <w:b/>
      <w:bCs/>
    </w:rPr>
  </w:style>
  <w:style w:type="character" w:customStyle="1" w:styleId="CommentSubjectChar">
    <w:name w:val="Comment Subject Char"/>
    <w:basedOn w:val="CommentTextChar"/>
    <w:link w:val="CommentSubject"/>
    <w:uiPriority w:val="99"/>
    <w:semiHidden/>
    <w:rsid w:val="00151D07"/>
    <w:rPr>
      <w:rFonts w:ascii="Aptos Light" w:hAnsi="Aptos Light"/>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65114">
      <w:bodyDiv w:val="1"/>
      <w:marLeft w:val="0"/>
      <w:marRight w:val="0"/>
      <w:marTop w:val="0"/>
      <w:marBottom w:val="0"/>
      <w:divBdr>
        <w:top w:val="none" w:sz="0" w:space="0" w:color="auto"/>
        <w:left w:val="none" w:sz="0" w:space="0" w:color="auto"/>
        <w:bottom w:val="none" w:sz="0" w:space="0" w:color="auto"/>
        <w:right w:val="none" w:sz="0" w:space="0" w:color="auto"/>
      </w:divBdr>
    </w:div>
    <w:div w:id="19579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s\HWUnion-Template-Poli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HWUnion-Template-Policy</Template>
  <TotalTime>2</TotalTime>
  <Pages>8</Pages>
  <Words>1736</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Nutter</dc:creator>
  <cp:keywords/>
  <dc:description/>
  <cp:lastModifiedBy>Nutter, Jamie</cp:lastModifiedBy>
  <cp:revision>4</cp:revision>
  <dcterms:created xsi:type="dcterms:W3CDTF">2025-04-29T08:52:00Z</dcterms:created>
  <dcterms:modified xsi:type="dcterms:W3CDTF">2025-06-19T14:28:00Z</dcterms:modified>
</cp:coreProperties>
</file>