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13002345"/>
        <w:docPartObj>
          <w:docPartGallery w:val="Cover Pages"/>
          <w:docPartUnique/>
        </w:docPartObj>
      </w:sdtPr>
      <w:sdtEndPr/>
      <w:sdtContent>
        <w:p w14:paraId="24825868" w14:textId="18465AD7" w:rsidR="00322AFF" w:rsidRDefault="00F26EC5" w:rsidP="00322AFF">
          <w:r w:rsidRPr="006B1AEC">
            <w:rPr>
              <w:noProof/>
              <w:lang w:eastAsia="en-GB"/>
            </w:rPr>
            <mc:AlternateContent>
              <mc:Choice Requires="wps">
                <w:drawing>
                  <wp:anchor distT="0" distB="0" distL="114300" distR="114300" simplePos="0" relativeHeight="251677696" behindDoc="0" locked="0" layoutInCell="1" allowOverlap="1" wp14:anchorId="3D341A0A" wp14:editId="20128D41">
                    <wp:simplePos x="0" y="0"/>
                    <wp:positionH relativeFrom="column">
                      <wp:posOffset>-857250</wp:posOffset>
                    </wp:positionH>
                    <wp:positionV relativeFrom="paragraph">
                      <wp:posOffset>5908675</wp:posOffset>
                    </wp:positionV>
                    <wp:extent cx="7548880" cy="704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704850"/>
                            </a:xfrm>
                            <a:prstGeom prst="rect">
                              <a:avLst/>
                            </a:prstGeom>
                            <a:noFill/>
                            <a:ln w="6350">
                              <a:noFill/>
                            </a:ln>
                          </wps:spPr>
                          <wps:txbx>
                            <w:txbxContent>
                              <w:p w14:paraId="3513EFCF" w14:textId="3BFAF854" w:rsidR="006B1AEC" w:rsidRPr="00AC6069" w:rsidRDefault="005D5939" w:rsidP="006B1AEC">
                                <w:pPr>
                                  <w:jc w:val="center"/>
                                  <w:rPr>
                                    <w:rFonts w:cs="Arial"/>
                                    <w:i/>
                                    <w:iCs/>
                                    <w:color w:val="404343"/>
                                    <w:spacing w:val="20"/>
                                    <w:sz w:val="32"/>
                                    <w:szCs w:val="32"/>
                                  </w:rPr>
                                </w:pPr>
                                <w:r>
                                  <w:rPr>
                                    <w:rFonts w:cs="Arial"/>
                                    <w:i/>
                                    <w:iCs/>
                                    <w:color w:val="404343"/>
                                    <w:spacing w:val="20"/>
                                    <w:sz w:val="32"/>
                                    <w:szCs w:val="32"/>
                                  </w:rPr>
                                  <w:t xml:space="preserve">This is a template document. </w:t>
                                </w:r>
                                <w:r w:rsidR="00F26EC5">
                                  <w:rPr>
                                    <w:rFonts w:cs="Arial"/>
                                    <w:i/>
                                    <w:iCs/>
                                    <w:color w:val="404343"/>
                                    <w:spacing w:val="20"/>
                                    <w:sz w:val="32"/>
                                    <w:szCs w:val="32"/>
                                  </w:rPr>
                                  <w:t>If you would like us to check the agreement, please return to p.glynn@hw.ac.uk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341A0A" id="_x0000_t202" coordsize="21600,21600" o:spt="202" path="m,l,21600r21600,l21600,xe">
                    <v:stroke joinstyle="miter"/>
                    <v:path gradientshapeok="t" o:connecttype="rect"/>
                  </v:shapetype>
                  <v:shape id="Text Box 28" o:spid="_x0000_s1026" type="#_x0000_t202" style="position:absolute;margin-left:-67.5pt;margin-top:465.25pt;width:594.4pt;height:5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" filled="f" stroked="f" strokeweight=".5pt">
                    <v:textbox>
                      <w:txbxContent>
                        <w:p w14:paraId="3513EFCF" w14:textId="3BFAF854" w:rsidR="006B1AEC" w:rsidRPr="00AC6069" w:rsidRDefault="005D5939" w:rsidP="006B1AEC">
                          <w:pPr>
                            <w:jc w:val="center"/>
                            <w:rPr>
                              <w:rFonts w:cs="Arial"/>
                              <w:i/>
                              <w:iCs/>
                              <w:color w:val="404343"/>
                              <w:spacing w:val="20"/>
                              <w:sz w:val="32"/>
                              <w:szCs w:val="32"/>
                            </w:rPr>
                          </w:pPr>
                          <w:r>
                            <w:rPr>
                              <w:rFonts w:cs="Arial"/>
                              <w:i/>
                              <w:iCs/>
                              <w:color w:val="404343"/>
                              <w:spacing w:val="20"/>
                              <w:sz w:val="32"/>
                              <w:szCs w:val="32"/>
                            </w:rPr>
                            <w:t xml:space="preserve">This is a template document. </w:t>
                          </w:r>
                          <w:r w:rsidR="00F26EC5">
                            <w:rPr>
                              <w:rFonts w:cs="Arial"/>
                              <w:i/>
                              <w:iCs/>
                              <w:color w:val="404343"/>
                              <w:spacing w:val="20"/>
                              <w:sz w:val="32"/>
                              <w:szCs w:val="32"/>
                            </w:rPr>
                            <w:t>If you would like us to check the agreement, please return to p.glynn@hw.ac.uk</w:t>
                          </w:r>
                        </w:p>
                      </w:txbxContent>
                    </v:textbox>
                  </v:shape>
                </w:pict>
              </mc:Fallback>
            </mc:AlternateContent>
          </w:r>
          <w:r w:rsidRPr="006B1AEC">
            <w:rPr>
              <w:noProof/>
              <w:lang w:eastAsia="en-GB"/>
            </w:rPr>
            <mc:AlternateContent>
              <mc:Choice Requires="wps">
                <w:drawing>
                  <wp:anchor distT="0" distB="0" distL="114300" distR="114300" simplePos="0" relativeHeight="251678720" behindDoc="0" locked="0" layoutInCell="1" allowOverlap="1" wp14:anchorId="1D07F1ED" wp14:editId="544B4836">
                    <wp:simplePos x="0" y="0"/>
                    <wp:positionH relativeFrom="column">
                      <wp:posOffset>-875665</wp:posOffset>
                    </wp:positionH>
                    <wp:positionV relativeFrom="paragraph">
                      <wp:posOffset>7094220</wp:posOffset>
                    </wp:positionV>
                    <wp:extent cx="7569835" cy="44640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446405"/>
                            </a:xfrm>
                            <a:prstGeom prst="rect">
                              <a:avLst/>
                            </a:prstGeom>
                            <a:noFill/>
                            <a:ln w="6350">
                              <a:noFill/>
                            </a:ln>
                          </wps:spPr>
                          <wps:txbx>
                            <w:txbxContent>
                              <w:p w14:paraId="5083D704" w14:textId="0F8561E0" w:rsidR="006B1AEC" w:rsidRPr="00AC6069" w:rsidRDefault="005D5939" w:rsidP="006B1AEC">
                                <w:pPr>
                                  <w:jc w:val="center"/>
                                  <w:rPr>
                                    <w:rFonts w:cs="Arial"/>
                                    <w:i/>
                                    <w:iCs/>
                                    <w:color w:val="404343"/>
                                    <w:spacing w:val="20"/>
                                  </w:rPr>
                                </w:pPr>
                                <w:r>
                                  <w:rPr>
                                    <w:rFonts w:cs="Arial"/>
                                    <w:i/>
                                    <w:iCs/>
                                    <w:color w:val="404343"/>
                                    <w:spacing w:val="20"/>
                                  </w:rPr>
                                  <w:t>October</w:t>
                                </w:r>
                                <w:r w:rsidR="006B1AEC" w:rsidRPr="00AC6069">
                                  <w:rPr>
                                    <w:rFonts w:cs="Arial"/>
                                    <w:i/>
                                    <w:iCs/>
                                    <w:color w:val="404343"/>
                                    <w:spacing w:val="20"/>
                                  </w:rPr>
                                  <w:t xml:space="preserve"> 20</w:t>
                                </w:r>
                                <w:r w:rsidR="001D3E68">
                                  <w:rPr>
                                    <w:rFonts w:cs="Arial"/>
                                    <w:i/>
                                    <w:iCs/>
                                    <w:color w:val="404343"/>
                                    <w:spacing w:val="2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F1ED" id="Text Box 29" o:spid="_x0000_s1027" type="#_x0000_t202" style="position:absolute;margin-left:-68.95pt;margin-top:558.6pt;width:596.05pt;height:3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" filled="f" stroked="f" strokeweight=".5pt">
                    <v:textbox>
                      <w:txbxContent>
                        <w:p w14:paraId="5083D704" w14:textId="0F8561E0" w:rsidR="006B1AEC" w:rsidRPr="00AC6069" w:rsidRDefault="005D5939" w:rsidP="006B1AEC">
                          <w:pPr>
                            <w:jc w:val="center"/>
                            <w:rPr>
                              <w:rFonts w:cs="Arial"/>
                              <w:i/>
                              <w:iCs/>
                              <w:color w:val="404343"/>
                              <w:spacing w:val="20"/>
                            </w:rPr>
                          </w:pPr>
                          <w:r>
                            <w:rPr>
                              <w:rFonts w:cs="Arial"/>
                              <w:i/>
                              <w:iCs/>
                              <w:color w:val="404343"/>
                              <w:spacing w:val="20"/>
                            </w:rPr>
                            <w:t>October</w:t>
                          </w:r>
                          <w:r w:rsidR="006B1AEC" w:rsidRPr="00AC6069">
                            <w:rPr>
                              <w:rFonts w:cs="Arial"/>
                              <w:i/>
                              <w:iCs/>
                              <w:color w:val="404343"/>
                              <w:spacing w:val="20"/>
                            </w:rPr>
                            <w:t xml:space="preserve"> 20</w:t>
                          </w:r>
                          <w:r w:rsidR="001D3E68">
                            <w:rPr>
                              <w:rFonts w:cs="Arial"/>
                              <w:i/>
                              <w:iCs/>
                              <w:color w:val="404343"/>
                              <w:spacing w:val="20"/>
                            </w:rPr>
                            <w:t>21</w:t>
                          </w: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36BB790B" wp14:editId="1B2230FD">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27FC532"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B790B" id="Text Box 30" o:spid="_x0000_s1028"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EoMQIAAFo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" filled="f" stroked="f" strokeweight=".5pt">
                    <v:textbox>
                      <w:txbxContent>
                        <w:p w14:paraId="027FC532"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78869694" wp14:editId="5E4BA646">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2E666705"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6"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" w14:anchorId="78869694">
                    <v:textbox>
                      <w:txbxContent>
                        <w:p w:rsidRPr="00AC6069" w:rsidR="006B1AEC" w:rsidP="006B1AEC" w:rsidRDefault="006B1AEC" w14:paraId="2E666705" w14:textId="77777777">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1736A4AC" wp14:editId="73A8BE49">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44BE5424" w14:textId="403E3145" w:rsidR="006B1AEC" w:rsidRPr="00AC6069" w:rsidRDefault="001D3E68"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SOCIETY SPONSORSHIP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A4AC"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" filled="f" stroked="f" strokeweight=".5pt">
                    <v:textbox>
                      <w:txbxContent>
                        <w:p w14:paraId="44BE5424" w14:textId="403E3145" w:rsidR="006B1AEC" w:rsidRPr="00AC6069" w:rsidRDefault="001D3E68"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SOCIETY SPONSORSHIP AGREEMENT</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1E894415" wp14:editId="13058AA3">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56A43ABF" wp14:editId="756E9FAE">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2FF0BE70" wp14:editId="41C69BA4">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7B4DAAF5" wp14:editId="1065805D">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0F59816" w14:textId="2EB518CD" w:rsidR="00580570" w:rsidRDefault="00117B83" w:rsidP="00580570">
      <w:r w:rsidRPr="71C12B15">
        <w:rPr>
          <w:rStyle w:val="Heading1Char"/>
        </w:rPr>
        <w:lastRenderedPageBreak/>
        <w:t>Heriot-Watt University Student Union</w:t>
      </w:r>
      <w:r w:rsidR="00580570" w:rsidRPr="71C12B15">
        <w:rPr>
          <w:rStyle w:val="Heading1Char"/>
        </w:rPr>
        <w:t xml:space="preserve"> </w:t>
      </w:r>
      <w:r w:rsidR="00C22122" w:rsidRPr="71C12B15">
        <w:rPr>
          <w:rStyle w:val="Heading1Char"/>
        </w:rPr>
        <w:t xml:space="preserve">SOCIETY </w:t>
      </w:r>
      <w:r w:rsidR="00580570" w:rsidRPr="71C12B15">
        <w:rPr>
          <w:rStyle w:val="Heading1Char"/>
        </w:rPr>
        <w:t>SPONSORSHI</w:t>
      </w:r>
      <w:r w:rsidRPr="71C12B15">
        <w:rPr>
          <w:rStyle w:val="Heading1Char"/>
        </w:rPr>
        <w:t>p agreement</w:t>
      </w:r>
    </w:p>
    <w:p w14:paraId="6E2D3637" w14:textId="77777777" w:rsidR="00580570" w:rsidRDefault="00580570" w:rsidP="00580570"/>
    <w:p w14:paraId="26C25713" w14:textId="65DC3357" w:rsidR="008F74B2" w:rsidRPr="008F74B2" w:rsidRDefault="008F74B2" w:rsidP="00580570">
      <w:pPr>
        <w:rPr>
          <w:i/>
          <w:iCs/>
        </w:rPr>
      </w:pPr>
      <w:r w:rsidRPr="008F74B2">
        <w:rPr>
          <w:i/>
          <w:iCs/>
        </w:rPr>
        <w:t>This is a template document – you are welcome to amend it as you see fit.</w:t>
      </w:r>
    </w:p>
    <w:p w14:paraId="4BAA8A37" w14:textId="77777777" w:rsidR="008F74B2" w:rsidRDefault="008F74B2" w:rsidP="00580570"/>
    <w:p w14:paraId="172FB685" w14:textId="26FF2F32" w:rsidR="009167C1" w:rsidRDefault="00580570" w:rsidP="00580570">
      <w:r>
        <w:t>This document outlines the agreement between the society and the sponsor as detailed below. It explains the expectations of both parties and any deadlines which need to be met. This document needs to be signed on behalf of the sponsor</w:t>
      </w:r>
      <w:r w:rsidR="00C22122">
        <w:t xml:space="preserve"> &amp;</w:t>
      </w:r>
      <w:r>
        <w:t xml:space="preserve"> the society as per section 7 below. </w:t>
      </w:r>
    </w:p>
    <w:p w14:paraId="007FEAB6" w14:textId="77777777" w:rsidR="009167C1" w:rsidRDefault="009167C1" w:rsidP="00580570"/>
    <w:p w14:paraId="6C26E334" w14:textId="47F22609" w:rsidR="009167C1" w:rsidRDefault="00580570" w:rsidP="00117B83">
      <w:pPr>
        <w:pStyle w:val="Heading2"/>
      </w:pPr>
      <w:r>
        <w:t xml:space="preserve">1. The Sponsor </w:t>
      </w:r>
    </w:p>
    <w:p w14:paraId="7FCD9D5B" w14:textId="65A510B0" w:rsidR="001E7DC9" w:rsidRDefault="00580570" w:rsidP="00580570">
      <w:r>
        <w:t xml:space="preserve">This contract is made between the society and: </w:t>
      </w:r>
    </w:p>
    <w:tbl>
      <w:tblPr>
        <w:tblStyle w:val="TableGrid"/>
        <w:tblW w:w="0" w:type="auto"/>
        <w:tblLook w:val="04A0" w:firstRow="1" w:lastRow="0" w:firstColumn="1" w:lastColumn="0" w:noHBand="0" w:noVBand="1"/>
      </w:tblPr>
      <w:tblGrid>
        <w:gridCol w:w="2547"/>
        <w:gridCol w:w="6463"/>
      </w:tblGrid>
      <w:tr w:rsidR="00E94919" w14:paraId="0EC4DC5F" w14:textId="77777777" w:rsidTr="00E94919">
        <w:tc>
          <w:tcPr>
            <w:tcW w:w="2547" w:type="dxa"/>
          </w:tcPr>
          <w:p w14:paraId="47B7A520" w14:textId="5BB467BE" w:rsidR="00E94919" w:rsidRDefault="00E94919" w:rsidP="00580570">
            <w:r>
              <w:t>Company Name</w:t>
            </w:r>
          </w:p>
        </w:tc>
        <w:tc>
          <w:tcPr>
            <w:tcW w:w="6463" w:type="dxa"/>
          </w:tcPr>
          <w:p w14:paraId="6B469B68" w14:textId="77777777" w:rsidR="00E94919" w:rsidRDefault="00E94919" w:rsidP="00580570"/>
        </w:tc>
      </w:tr>
      <w:tr w:rsidR="00E94919" w14:paraId="03568D35" w14:textId="77777777" w:rsidTr="00E94919">
        <w:tc>
          <w:tcPr>
            <w:tcW w:w="2547" w:type="dxa"/>
          </w:tcPr>
          <w:p w14:paraId="3146D818" w14:textId="5C2A21E2" w:rsidR="00E94919" w:rsidRDefault="00E94919" w:rsidP="00580570">
            <w:r>
              <w:t>Branch Address</w:t>
            </w:r>
          </w:p>
        </w:tc>
        <w:tc>
          <w:tcPr>
            <w:tcW w:w="6463" w:type="dxa"/>
          </w:tcPr>
          <w:p w14:paraId="01BB881B" w14:textId="77777777" w:rsidR="00E94919" w:rsidRDefault="00E94919" w:rsidP="00580570"/>
          <w:p w14:paraId="32BCFDC0" w14:textId="77777777" w:rsidR="00E94919" w:rsidRDefault="00E94919" w:rsidP="00580570"/>
          <w:p w14:paraId="4339665E" w14:textId="77777777" w:rsidR="00E94919" w:rsidRDefault="00E94919" w:rsidP="00580570"/>
          <w:p w14:paraId="3827A9D0" w14:textId="77777777" w:rsidR="00E94919" w:rsidRDefault="00E94919" w:rsidP="00580570"/>
          <w:p w14:paraId="05DCD150" w14:textId="0C190D80" w:rsidR="00E94919" w:rsidRDefault="00E94919" w:rsidP="00580570"/>
        </w:tc>
      </w:tr>
      <w:tr w:rsidR="00E94919" w14:paraId="13B3D318" w14:textId="77777777" w:rsidTr="00E94919">
        <w:tc>
          <w:tcPr>
            <w:tcW w:w="2547" w:type="dxa"/>
          </w:tcPr>
          <w:p w14:paraId="2A73E500" w14:textId="54AAFE02" w:rsidR="00E94919" w:rsidRDefault="00E94919" w:rsidP="00580570">
            <w:r>
              <w:t>City</w:t>
            </w:r>
          </w:p>
        </w:tc>
        <w:tc>
          <w:tcPr>
            <w:tcW w:w="6463" w:type="dxa"/>
          </w:tcPr>
          <w:p w14:paraId="3B24F410" w14:textId="77777777" w:rsidR="00E94919" w:rsidRDefault="00E94919" w:rsidP="00580570"/>
        </w:tc>
      </w:tr>
      <w:tr w:rsidR="00E94919" w14:paraId="604EE90D" w14:textId="77777777" w:rsidTr="00E94919">
        <w:tc>
          <w:tcPr>
            <w:tcW w:w="2547" w:type="dxa"/>
          </w:tcPr>
          <w:p w14:paraId="74B60BEB" w14:textId="2FCAFD7D" w:rsidR="00E94919" w:rsidRDefault="00E94919" w:rsidP="00580570">
            <w:r>
              <w:t>Postcode</w:t>
            </w:r>
          </w:p>
        </w:tc>
        <w:tc>
          <w:tcPr>
            <w:tcW w:w="6463" w:type="dxa"/>
          </w:tcPr>
          <w:p w14:paraId="06F42C2A" w14:textId="77777777" w:rsidR="00E94919" w:rsidRDefault="00E94919" w:rsidP="00580570"/>
        </w:tc>
      </w:tr>
      <w:tr w:rsidR="00E94919" w14:paraId="5A35116B" w14:textId="77777777" w:rsidTr="00E94919">
        <w:tc>
          <w:tcPr>
            <w:tcW w:w="2547" w:type="dxa"/>
          </w:tcPr>
          <w:p w14:paraId="4E4F6E7D" w14:textId="59D05AEE" w:rsidR="00E94919" w:rsidRDefault="00E94919" w:rsidP="00580570">
            <w:r>
              <w:t>Business Type</w:t>
            </w:r>
          </w:p>
        </w:tc>
        <w:tc>
          <w:tcPr>
            <w:tcW w:w="6463" w:type="dxa"/>
          </w:tcPr>
          <w:p w14:paraId="584E9849" w14:textId="77777777" w:rsidR="00E94919" w:rsidRDefault="00E94919" w:rsidP="00580570"/>
        </w:tc>
      </w:tr>
    </w:tbl>
    <w:p w14:paraId="2E892C86" w14:textId="00E08E60" w:rsidR="001E7DC9" w:rsidRDefault="001E7DC9" w:rsidP="00580570"/>
    <w:tbl>
      <w:tblPr>
        <w:tblStyle w:val="TableGrid"/>
        <w:tblW w:w="0" w:type="auto"/>
        <w:tblLook w:val="04A0" w:firstRow="1" w:lastRow="0" w:firstColumn="1" w:lastColumn="0" w:noHBand="0" w:noVBand="1"/>
      </w:tblPr>
      <w:tblGrid>
        <w:gridCol w:w="2547"/>
        <w:gridCol w:w="6463"/>
      </w:tblGrid>
      <w:tr w:rsidR="00E94919" w14:paraId="37A3E968" w14:textId="77777777" w:rsidTr="00CC6965">
        <w:tc>
          <w:tcPr>
            <w:tcW w:w="2547" w:type="dxa"/>
          </w:tcPr>
          <w:p w14:paraId="63AE5220" w14:textId="77777777" w:rsidR="00E94919" w:rsidRDefault="00E94919" w:rsidP="00CC6965">
            <w:r>
              <w:t>Contact Name</w:t>
            </w:r>
          </w:p>
        </w:tc>
        <w:tc>
          <w:tcPr>
            <w:tcW w:w="6463" w:type="dxa"/>
          </w:tcPr>
          <w:p w14:paraId="31918B90" w14:textId="77777777" w:rsidR="00E94919" w:rsidRDefault="00E94919" w:rsidP="00CC6965"/>
        </w:tc>
      </w:tr>
      <w:tr w:rsidR="00E94919" w14:paraId="23E4AB3A" w14:textId="77777777" w:rsidTr="00CC6965">
        <w:tc>
          <w:tcPr>
            <w:tcW w:w="2547" w:type="dxa"/>
          </w:tcPr>
          <w:p w14:paraId="263E094F" w14:textId="77777777" w:rsidR="00E94919" w:rsidRDefault="00E94919" w:rsidP="00CC6965">
            <w:r>
              <w:t>Position in Company</w:t>
            </w:r>
          </w:p>
        </w:tc>
        <w:tc>
          <w:tcPr>
            <w:tcW w:w="6463" w:type="dxa"/>
          </w:tcPr>
          <w:p w14:paraId="34F7DCF6" w14:textId="77777777" w:rsidR="00E94919" w:rsidRDefault="00E94919" w:rsidP="00CC6965"/>
        </w:tc>
      </w:tr>
      <w:tr w:rsidR="00E94919" w14:paraId="0ABA5956" w14:textId="77777777" w:rsidTr="00CC6965">
        <w:tc>
          <w:tcPr>
            <w:tcW w:w="2547" w:type="dxa"/>
          </w:tcPr>
          <w:p w14:paraId="16898C17" w14:textId="77777777" w:rsidR="00E94919" w:rsidRDefault="00E94919" w:rsidP="00CC6965">
            <w:r>
              <w:t>Contact Number</w:t>
            </w:r>
          </w:p>
        </w:tc>
        <w:tc>
          <w:tcPr>
            <w:tcW w:w="6463" w:type="dxa"/>
          </w:tcPr>
          <w:p w14:paraId="35D014CA" w14:textId="77777777" w:rsidR="00E94919" w:rsidRDefault="00E94919" w:rsidP="00CC6965"/>
        </w:tc>
      </w:tr>
      <w:tr w:rsidR="00E94919" w14:paraId="69F758F2" w14:textId="77777777" w:rsidTr="00CC6965">
        <w:tc>
          <w:tcPr>
            <w:tcW w:w="2547" w:type="dxa"/>
          </w:tcPr>
          <w:p w14:paraId="2A01E474" w14:textId="77777777" w:rsidR="00E94919" w:rsidRDefault="00E94919" w:rsidP="00CC6965">
            <w:r>
              <w:t>Email Address</w:t>
            </w:r>
          </w:p>
        </w:tc>
        <w:tc>
          <w:tcPr>
            <w:tcW w:w="6463" w:type="dxa"/>
          </w:tcPr>
          <w:p w14:paraId="25A5F010" w14:textId="77777777" w:rsidR="00E94919" w:rsidRDefault="00E94919" w:rsidP="00CC6965"/>
        </w:tc>
      </w:tr>
    </w:tbl>
    <w:p w14:paraId="41C2A7DB" w14:textId="1CC4A4F7" w:rsidR="00E94919" w:rsidRDefault="00E94919" w:rsidP="00580570"/>
    <w:p w14:paraId="3EF9479C" w14:textId="237AC2E4" w:rsidR="0087437C" w:rsidRDefault="00C34977" w:rsidP="00580570">
      <w:r>
        <w:rPr>
          <w:noProof/>
        </w:rPr>
        <mc:AlternateContent>
          <mc:Choice Requires="wps">
            <w:drawing>
              <wp:anchor distT="0" distB="0" distL="114300" distR="114300" simplePos="0" relativeHeight="251681792" behindDoc="0" locked="0" layoutInCell="1" allowOverlap="1" wp14:anchorId="37936DA9" wp14:editId="236B5FB4">
                <wp:simplePos x="0" y="0"/>
                <wp:positionH relativeFrom="column">
                  <wp:posOffset>4337050</wp:posOffset>
                </wp:positionH>
                <wp:positionV relativeFrom="paragraph">
                  <wp:posOffset>38735</wp:posOffset>
                </wp:positionV>
                <wp:extent cx="117764" cy="107950"/>
                <wp:effectExtent l="0" t="0" r="15875" b="25400"/>
                <wp:wrapNone/>
                <wp:docPr id="1" name="Text Box 1"/>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254A2EEA" w14:textId="77777777" w:rsidR="00C34977" w:rsidRDefault="00C349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 style="position:absolute;margin-left:341.5pt;margin-top:3.05pt;width:9.25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" w14:anchorId="37936DA9">
                <v:textbox>
                  <w:txbxContent>
                    <w:p w:rsidR="00C34977" w:rsidRDefault="00C34977" w14:paraId="254A2EEA" w14:textId="77777777"/>
                  </w:txbxContent>
                </v:textbox>
              </v:shape>
            </w:pict>
          </mc:Fallback>
        </mc:AlternateContent>
      </w:r>
      <w:r w:rsidR="0087437C">
        <w:t xml:space="preserve">I confirm that I am authorised to sign on behalf of the company </w:t>
      </w:r>
    </w:p>
    <w:p w14:paraId="4568F66D" w14:textId="77777777" w:rsidR="009167C1" w:rsidRDefault="009167C1" w:rsidP="00580570"/>
    <w:p w14:paraId="55D5C674" w14:textId="24EA23B7" w:rsidR="009167C1" w:rsidRDefault="00580570" w:rsidP="00117B83">
      <w:pPr>
        <w:pStyle w:val="Heading2"/>
      </w:pPr>
      <w:r>
        <w:t xml:space="preserve">2. The Beneficiary </w:t>
      </w:r>
    </w:p>
    <w:p w14:paraId="6404B335" w14:textId="77777777" w:rsidR="009167C1" w:rsidRDefault="009167C1" w:rsidP="00580570"/>
    <w:p w14:paraId="37865018" w14:textId="737BB19E" w:rsidR="00CA75C1" w:rsidRDefault="00580570" w:rsidP="00580570">
      <w:r>
        <w:t xml:space="preserve">This beneficiary of this sponsorship agreement will be: </w:t>
      </w:r>
    </w:p>
    <w:tbl>
      <w:tblPr>
        <w:tblStyle w:val="TableGrid"/>
        <w:tblW w:w="0" w:type="auto"/>
        <w:tblLook w:val="04A0" w:firstRow="1" w:lastRow="0" w:firstColumn="1" w:lastColumn="0" w:noHBand="0" w:noVBand="1"/>
      </w:tblPr>
      <w:tblGrid>
        <w:gridCol w:w="2547"/>
        <w:gridCol w:w="6463"/>
      </w:tblGrid>
      <w:tr w:rsidR="004930FD" w14:paraId="738C8DE3" w14:textId="77777777" w:rsidTr="00CC6965">
        <w:tc>
          <w:tcPr>
            <w:tcW w:w="2547" w:type="dxa"/>
          </w:tcPr>
          <w:p w14:paraId="266C9696" w14:textId="4FAAE7E3" w:rsidR="004930FD" w:rsidRDefault="004930FD" w:rsidP="00CC6965">
            <w:r>
              <w:lastRenderedPageBreak/>
              <w:t>Society Name</w:t>
            </w:r>
          </w:p>
        </w:tc>
        <w:tc>
          <w:tcPr>
            <w:tcW w:w="6463" w:type="dxa"/>
          </w:tcPr>
          <w:p w14:paraId="2ED9C5F8" w14:textId="77777777" w:rsidR="004930FD" w:rsidRDefault="004930FD" w:rsidP="00CC6965"/>
        </w:tc>
      </w:tr>
    </w:tbl>
    <w:p w14:paraId="0CC7D5F6" w14:textId="11200EB5" w:rsidR="004930FD" w:rsidRDefault="004930FD" w:rsidP="00580570"/>
    <w:p w14:paraId="5F637529" w14:textId="2E94EE0A" w:rsidR="001F1A63" w:rsidRDefault="001F1A63" w:rsidP="00117B83">
      <w:pPr>
        <w:pStyle w:val="Heading2"/>
      </w:pPr>
      <w:r>
        <w:t xml:space="preserve">3. Financial </w:t>
      </w:r>
      <w:r w:rsidR="009238B7">
        <w:t>BENEFIT</w:t>
      </w:r>
      <w:r>
        <w:t xml:space="preserve"> </w:t>
      </w:r>
    </w:p>
    <w:p w14:paraId="66C86346" w14:textId="77777777" w:rsidR="00117B83" w:rsidRDefault="00117B83" w:rsidP="00580570"/>
    <w:p w14:paraId="1620A532" w14:textId="087E0D14" w:rsidR="00D067C5" w:rsidRDefault="001F1A63" w:rsidP="00580570">
      <w:r>
        <w:t xml:space="preserve">If the sponsor has agreed to provide </w:t>
      </w:r>
      <w:r w:rsidRPr="009238B7">
        <w:rPr>
          <w:b/>
          <w:bCs/>
          <w:color w:val="FF3366"/>
        </w:rPr>
        <w:t>FINANCIAL</w:t>
      </w:r>
      <w:r>
        <w:t xml:space="preserve"> compensation to the society, then please complete this section. If the compensation is not financial, please move to section 4 and if it involves both monetary and non-monetary compensation, please complete both section 3 and 4. </w:t>
      </w:r>
    </w:p>
    <w:p w14:paraId="041A0BEE" w14:textId="77777777" w:rsidR="00D067C5" w:rsidRDefault="00D067C5" w:rsidP="00580570"/>
    <w:p w14:paraId="15E0DD78" w14:textId="4E5954EE" w:rsidR="001F1A63" w:rsidRDefault="001F1A63" w:rsidP="00580570">
      <w:r>
        <w:t>The sponsor has agreed to pay the beneficiary a total sum of</w:t>
      </w:r>
      <w:r w:rsidR="00D067C5">
        <w:t>:</w:t>
      </w:r>
    </w:p>
    <w:tbl>
      <w:tblPr>
        <w:tblStyle w:val="TableGrid"/>
        <w:tblW w:w="0" w:type="auto"/>
        <w:tblLook w:val="04A0" w:firstRow="1" w:lastRow="0" w:firstColumn="1" w:lastColumn="0" w:noHBand="0" w:noVBand="1"/>
      </w:tblPr>
      <w:tblGrid>
        <w:gridCol w:w="2547"/>
        <w:gridCol w:w="6463"/>
      </w:tblGrid>
      <w:tr w:rsidR="00D067C5" w14:paraId="4CD00D0E" w14:textId="77777777" w:rsidTr="00CC6965">
        <w:tc>
          <w:tcPr>
            <w:tcW w:w="2547" w:type="dxa"/>
          </w:tcPr>
          <w:p w14:paraId="23D14A06" w14:textId="3FAE1983" w:rsidR="00D067C5" w:rsidRDefault="00D067C5" w:rsidP="00CC6965">
            <w:r>
              <w:t>NET</w:t>
            </w:r>
          </w:p>
        </w:tc>
        <w:tc>
          <w:tcPr>
            <w:tcW w:w="6463" w:type="dxa"/>
          </w:tcPr>
          <w:p w14:paraId="2F117C08" w14:textId="540F1C51" w:rsidR="00D067C5" w:rsidRDefault="00D067C5" w:rsidP="00CC6965">
            <w:r>
              <w:t>£</w:t>
            </w:r>
          </w:p>
        </w:tc>
      </w:tr>
      <w:tr w:rsidR="00D067C5" w14:paraId="407F0FB3" w14:textId="77777777" w:rsidTr="00CC6965">
        <w:tc>
          <w:tcPr>
            <w:tcW w:w="2547" w:type="dxa"/>
          </w:tcPr>
          <w:p w14:paraId="6491BD3B" w14:textId="0A28A358" w:rsidR="00D067C5" w:rsidRDefault="00D067C5" w:rsidP="00CC6965">
            <w:r>
              <w:t>Inc. VAT</w:t>
            </w:r>
          </w:p>
        </w:tc>
        <w:tc>
          <w:tcPr>
            <w:tcW w:w="6463" w:type="dxa"/>
          </w:tcPr>
          <w:p w14:paraId="461576E5" w14:textId="62BE35DA" w:rsidR="00D067C5" w:rsidRDefault="00D067C5" w:rsidP="00CC6965">
            <w:r>
              <w:t>£</w:t>
            </w:r>
          </w:p>
        </w:tc>
      </w:tr>
    </w:tbl>
    <w:p w14:paraId="541C2093" w14:textId="1B62632F" w:rsidR="00D067C5" w:rsidRDefault="00D067C5" w:rsidP="00580570"/>
    <w:p w14:paraId="7300FF9A" w14:textId="32450314" w:rsidR="00D067C5" w:rsidRDefault="00D067C5" w:rsidP="00D067C5">
      <w:r>
        <w:rPr>
          <w:noProof/>
        </w:rPr>
        <mc:AlternateContent>
          <mc:Choice Requires="wps">
            <w:drawing>
              <wp:anchor distT="0" distB="0" distL="114300" distR="114300" simplePos="0" relativeHeight="251683840" behindDoc="0" locked="0" layoutInCell="1" allowOverlap="1" wp14:anchorId="085AB727" wp14:editId="28AF9805">
                <wp:simplePos x="0" y="0"/>
                <wp:positionH relativeFrom="column">
                  <wp:posOffset>4406900</wp:posOffset>
                </wp:positionH>
                <wp:positionV relativeFrom="paragraph">
                  <wp:posOffset>38735</wp:posOffset>
                </wp:positionV>
                <wp:extent cx="117764" cy="107950"/>
                <wp:effectExtent l="0" t="0" r="15875" b="25400"/>
                <wp:wrapNone/>
                <wp:docPr id="2" name="Text Box 2"/>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0C0B44FA" w14:textId="77777777" w:rsidR="00D067C5" w:rsidRDefault="00D067C5" w:rsidP="00D067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2" style="position:absolute;margin-left:347pt;margin-top:3.05pt;width:9.2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" w14:anchorId="085AB727">
                <v:textbox>
                  <w:txbxContent>
                    <w:p w:rsidR="00D067C5" w:rsidP="00D067C5" w:rsidRDefault="00D067C5" w14:paraId="0C0B44FA" w14:textId="77777777"/>
                  </w:txbxContent>
                </v:textbox>
              </v:shape>
            </w:pict>
          </mc:Fallback>
        </mc:AlternateContent>
      </w:r>
      <w:r>
        <w:t xml:space="preserve">This sum will be paid as </w:t>
      </w:r>
      <w:r w:rsidRPr="0020619A">
        <w:rPr>
          <w:b/>
          <w:bCs/>
          <w:color w:val="FF3366"/>
        </w:rPr>
        <w:t xml:space="preserve">one single payment </w:t>
      </w:r>
      <w:r>
        <w:t xml:space="preserve">for the whole year </w:t>
      </w:r>
    </w:p>
    <w:tbl>
      <w:tblPr>
        <w:tblStyle w:val="TableGrid"/>
        <w:tblW w:w="0" w:type="auto"/>
        <w:tblLook w:val="04A0" w:firstRow="1" w:lastRow="0" w:firstColumn="1" w:lastColumn="0" w:noHBand="0" w:noVBand="1"/>
      </w:tblPr>
      <w:tblGrid>
        <w:gridCol w:w="3114"/>
        <w:gridCol w:w="5896"/>
      </w:tblGrid>
      <w:tr w:rsidR="00286D39" w14:paraId="35DEF241" w14:textId="77777777" w:rsidTr="00286D39">
        <w:tc>
          <w:tcPr>
            <w:tcW w:w="3114" w:type="dxa"/>
          </w:tcPr>
          <w:p w14:paraId="5D00D193" w14:textId="3723DBE8" w:rsidR="00286D39" w:rsidRDefault="00286D39" w:rsidP="00CC6965">
            <w:r>
              <w:t>Payment will be made on</w:t>
            </w:r>
          </w:p>
        </w:tc>
        <w:tc>
          <w:tcPr>
            <w:tcW w:w="5896" w:type="dxa"/>
          </w:tcPr>
          <w:p w14:paraId="0374E0C1" w14:textId="1F77C781" w:rsidR="00286D39" w:rsidRDefault="00286D39" w:rsidP="00CC6965">
            <w:r>
              <w:t>DD/MM/YY</w:t>
            </w:r>
          </w:p>
        </w:tc>
      </w:tr>
    </w:tbl>
    <w:p w14:paraId="2883BB65" w14:textId="512D74D5" w:rsidR="00D067C5" w:rsidRDefault="00D067C5" w:rsidP="00580570"/>
    <w:p w14:paraId="57E7E878" w14:textId="741567BD" w:rsidR="00286D39" w:rsidRDefault="00286D39" w:rsidP="0020619A">
      <w:pPr>
        <w:pStyle w:val="Heading3"/>
      </w:pPr>
      <w:r>
        <w:t>OR</w:t>
      </w:r>
    </w:p>
    <w:p w14:paraId="7439B398" w14:textId="51DA1EEA" w:rsidR="00286D39" w:rsidRDefault="00286D39" w:rsidP="00580570"/>
    <w:p w14:paraId="79E474DA" w14:textId="04211DDA" w:rsidR="00C67FE5" w:rsidRDefault="00C67FE5" w:rsidP="00C67FE5">
      <w:r>
        <w:rPr>
          <w:noProof/>
        </w:rPr>
        <mc:AlternateContent>
          <mc:Choice Requires="wps">
            <w:drawing>
              <wp:anchor distT="0" distB="0" distL="114300" distR="114300" simplePos="0" relativeHeight="251685888" behindDoc="0" locked="0" layoutInCell="1" allowOverlap="1" wp14:anchorId="4C63B9D1" wp14:editId="000CE124">
                <wp:simplePos x="0" y="0"/>
                <wp:positionH relativeFrom="column">
                  <wp:posOffset>4140200</wp:posOffset>
                </wp:positionH>
                <wp:positionV relativeFrom="paragraph">
                  <wp:posOffset>38735</wp:posOffset>
                </wp:positionV>
                <wp:extent cx="117764" cy="107950"/>
                <wp:effectExtent l="0" t="0" r="15875" b="25400"/>
                <wp:wrapNone/>
                <wp:docPr id="3" name="Text Box 3"/>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36258B36" w14:textId="77777777" w:rsidR="00C67FE5" w:rsidRDefault="00C67FE5" w:rsidP="00C67F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3" style="position:absolute;margin-left:326pt;margin-top:3.05pt;width:9.2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" w14:anchorId="4C63B9D1">
                <v:textbox>
                  <w:txbxContent>
                    <w:p w:rsidR="00C67FE5" w:rsidP="00C67FE5" w:rsidRDefault="00C67FE5" w14:paraId="36258B36" w14:textId="77777777"/>
                  </w:txbxContent>
                </v:textbox>
              </v:shape>
            </w:pict>
          </mc:Fallback>
        </mc:AlternateContent>
      </w:r>
      <w:r>
        <w:t xml:space="preserve">This sum will be paid as </w:t>
      </w:r>
      <w:proofErr w:type="gramStart"/>
      <w:r>
        <w:t xml:space="preserve">a </w:t>
      </w:r>
      <w:r w:rsidRPr="0020619A">
        <w:rPr>
          <w:b/>
          <w:bCs/>
          <w:color w:val="FF3366"/>
        </w:rPr>
        <w:t>number of</w:t>
      </w:r>
      <w:proofErr w:type="gramEnd"/>
      <w:r w:rsidRPr="0020619A">
        <w:rPr>
          <w:b/>
          <w:bCs/>
          <w:color w:val="FF3366"/>
        </w:rPr>
        <w:t xml:space="preserve"> smaller </w:t>
      </w:r>
      <w:proofErr w:type="spellStart"/>
      <w:r w:rsidRPr="0020619A">
        <w:rPr>
          <w:b/>
          <w:bCs/>
          <w:color w:val="FF3366"/>
        </w:rPr>
        <w:t>installments</w:t>
      </w:r>
      <w:proofErr w:type="spellEnd"/>
    </w:p>
    <w:tbl>
      <w:tblPr>
        <w:tblStyle w:val="TableGrid"/>
        <w:tblW w:w="0" w:type="auto"/>
        <w:tblLook w:val="04A0" w:firstRow="1" w:lastRow="0" w:firstColumn="1" w:lastColumn="0" w:noHBand="0" w:noVBand="1"/>
      </w:tblPr>
      <w:tblGrid>
        <w:gridCol w:w="3114"/>
        <w:gridCol w:w="5896"/>
      </w:tblGrid>
      <w:tr w:rsidR="00E840ED" w14:paraId="16ED2C9E" w14:textId="77777777" w:rsidTr="00EE4A64">
        <w:tc>
          <w:tcPr>
            <w:tcW w:w="3114" w:type="dxa"/>
          </w:tcPr>
          <w:p w14:paraId="065DDA0F" w14:textId="7CD9D043" w:rsidR="00E840ED" w:rsidRDefault="00E840ED" w:rsidP="00CC6965">
            <w:r>
              <w:t xml:space="preserve">Number of </w:t>
            </w:r>
            <w:proofErr w:type="spellStart"/>
            <w:r>
              <w:t>installments</w:t>
            </w:r>
            <w:proofErr w:type="spellEnd"/>
          </w:p>
        </w:tc>
        <w:tc>
          <w:tcPr>
            <w:tcW w:w="5896" w:type="dxa"/>
          </w:tcPr>
          <w:p w14:paraId="59832346" w14:textId="77777777" w:rsidR="00E840ED" w:rsidRDefault="00E840ED" w:rsidP="00CC6965"/>
        </w:tc>
      </w:tr>
      <w:tr w:rsidR="00E840ED" w14:paraId="328E4D12" w14:textId="77777777" w:rsidTr="00EE4A64">
        <w:tc>
          <w:tcPr>
            <w:tcW w:w="3114" w:type="dxa"/>
          </w:tcPr>
          <w:p w14:paraId="23D56A5D" w14:textId="10220B0E" w:rsidR="00E840ED" w:rsidRDefault="00E840ED" w:rsidP="00CC6965">
            <w:r>
              <w:t xml:space="preserve">Amount of each </w:t>
            </w:r>
            <w:proofErr w:type="spellStart"/>
            <w:r>
              <w:t>installment</w:t>
            </w:r>
            <w:proofErr w:type="spellEnd"/>
            <w:r>
              <w:t xml:space="preserve"> (inc. VAT)</w:t>
            </w:r>
          </w:p>
        </w:tc>
        <w:tc>
          <w:tcPr>
            <w:tcW w:w="5896" w:type="dxa"/>
          </w:tcPr>
          <w:p w14:paraId="4D5E37C5" w14:textId="7293AF06" w:rsidR="00E840ED" w:rsidRDefault="00E840ED" w:rsidP="00CC6965">
            <w:r>
              <w:t>£</w:t>
            </w:r>
          </w:p>
        </w:tc>
      </w:tr>
      <w:tr w:rsidR="00E840ED" w14:paraId="223E7B8B" w14:textId="77777777" w:rsidTr="00EE4A64">
        <w:tc>
          <w:tcPr>
            <w:tcW w:w="3114" w:type="dxa"/>
          </w:tcPr>
          <w:p w14:paraId="182F707A" w14:textId="7EB7E4D4" w:rsidR="00E840ED" w:rsidRDefault="00E840ED" w:rsidP="00CC6965">
            <w:r>
              <w:t>Frequency of payments</w:t>
            </w:r>
          </w:p>
        </w:tc>
        <w:tc>
          <w:tcPr>
            <w:tcW w:w="5896" w:type="dxa"/>
          </w:tcPr>
          <w:p w14:paraId="6EFAAFFD" w14:textId="77777777" w:rsidR="00E840ED" w:rsidRDefault="00E840ED" w:rsidP="00CC6965"/>
        </w:tc>
      </w:tr>
      <w:tr w:rsidR="00E840ED" w14:paraId="655594B0" w14:textId="77777777" w:rsidTr="00EE4A64">
        <w:tc>
          <w:tcPr>
            <w:tcW w:w="3114" w:type="dxa"/>
          </w:tcPr>
          <w:p w14:paraId="52163612" w14:textId="5C962AFB" w:rsidR="00E840ED" w:rsidRDefault="00E840ED" w:rsidP="00CC6965">
            <w:r>
              <w:t>Date of first payment</w:t>
            </w:r>
          </w:p>
        </w:tc>
        <w:tc>
          <w:tcPr>
            <w:tcW w:w="5896" w:type="dxa"/>
          </w:tcPr>
          <w:p w14:paraId="392541AE" w14:textId="26324BD3" w:rsidR="00E840ED" w:rsidRDefault="00E840ED" w:rsidP="00CC6965">
            <w:r>
              <w:t>DD/MM/YY</w:t>
            </w:r>
          </w:p>
        </w:tc>
      </w:tr>
    </w:tbl>
    <w:p w14:paraId="37E0DBA3" w14:textId="0021BFBD" w:rsidR="00C67FE5" w:rsidRDefault="00C67FE5" w:rsidP="00580570"/>
    <w:p w14:paraId="0AE22C0E" w14:textId="77777777" w:rsidR="007E1EAD" w:rsidRDefault="007E1EAD" w:rsidP="00580570"/>
    <w:p w14:paraId="29C559A1" w14:textId="50D4E442" w:rsidR="007E1EAD" w:rsidRDefault="007E1EAD" w:rsidP="00580570">
      <w:r>
        <w:t>If this sum is being given to the beneficiary for a particular purpose, please specify this below. If this section is left blank it will be assumed that there are no preconditions as to what the beneficiary can spend the sum on.</w:t>
      </w:r>
    </w:p>
    <w:p w14:paraId="12458CF3" w14:textId="113CF902" w:rsidR="00AB0DB0" w:rsidRDefault="00AB0DB0" w:rsidP="00580570"/>
    <w:p w14:paraId="6B297413" w14:textId="38F7EEFE" w:rsidR="00AB0DB0" w:rsidRDefault="00AB0DB0" w:rsidP="00580570">
      <w:r>
        <w:t>The sum provided by the sponsor is to be spent on:</w:t>
      </w:r>
    </w:p>
    <w:tbl>
      <w:tblPr>
        <w:tblStyle w:val="TableGrid"/>
        <w:tblW w:w="0" w:type="auto"/>
        <w:tblLook w:val="04A0" w:firstRow="1" w:lastRow="0" w:firstColumn="1" w:lastColumn="0" w:noHBand="0" w:noVBand="1"/>
      </w:tblPr>
      <w:tblGrid>
        <w:gridCol w:w="3114"/>
        <w:gridCol w:w="5896"/>
      </w:tblGrid>
      <w:tr w:rsidR="0087422A" w14:paraId="42228513" w14:textId="77777777" w:rsidTr="00CC6965">
        <w:tc>
          <w:tcPr>
            <w:tcW w:w="3114" w:type="dxa"/>
          </w:tcPr>
          <w:p w14:paraId="66C8B79B" w14:textId="083A7F5A" w:rsidR="0087422A" w:rsidRDefault="0087422A" w:rsidP="00CC6965">
            <w:r>
              <w:t>Equipment</w:t>
            </w:r>
          </w:p>
        </w:tc>
        <w:tc>
          <w:tcPr>
            <w:tcW w:w="5896" w:type="dxa"/>
          </w:tcPr>
          <w:p w14:paraId="3D38ABC5" w14:textId="77777777" w:rsidR="0087422A" w:rsidRDefault="0087422A" w:rsidP="00CC6965"/>
        </w:tc>
      </w:tr>
      <w:tr w:rsidR="0087422A" w14:paraId="48DAD5AD" w14:textId="77777777" w:rsidTr="00CC6965">
        <w:tc>
          <w:tcPr>
            <w:tcW w:w="3114" w:type="dxa"/>
          </w:tcPr>
          <w:p w14:paraId="415801F1" w14:textId="3F5292CB" w:rsidR="0087422A" w:rsidRDefault="0087422A" w:rsidP="00CC6965">
            <w:r>
              <w:t>Travel</w:t>
            </w:r>
          </w:p>
        </w:tc>
        <w:tc>
          <w:tcPr>
            <w:tcW w:w="5896" w:type="dxa"/>
          </w:tcPr>
          <w:p w14:paraId="684F64CC" w14:textId="01223B3F" w:rsidR="0087422A" w:rsidRDefault="0087422A" w:rsidP="00CC6965"/>
        </w:tc>
      </w:tr>
      <w:tr w:rsidR="0087422A" w14:paraId="7E24AE25" w14:textId="77777777" w:rsidTr="00CC6965">
        <w:tc>
          <w:tcPr>
            <w:tcW w:w="3114" w:type="dxa"/>
          </w:tcPr>
          <w:p w14:paraId="0E443973" w14:textId="39BC50C4" w:rsidR="0087422A" w:rsidRDefault="00305F48" w:rsidP="00CC6965">
            <w:r>
              <w:t>Clothing</w:t>
            </w:r>
            <w:r w:rsidR="00A2651B">
              <w:t>/Branded Items (</w:t>
            </w:r>
            <w:proofErr w:type="gramStart"/>
            <w:r w:rsidR="00A2651B">
              <w:t>e.g.</w:t>
            </w:r>
            <w:proofErr w:type="gramEnd"/>
            <w:r w:rsidR="00A2651B">
              <w:t xml:space="preserve"> t-shirts, water bottles)</w:t>
            </w:r>
          </w:p>
        </w:tc>
        <w:tc>
          <w:tcPr>
            <w:tcW w:w="5896" w:type="dxa"/>
          </w:tcPr>
          <w:p w14:paraId="6A5C9DF5" w14:textId="77777777" w:rsidR="0087422A" w:rsidRDefault="0087422A" w:rsidP="00CC6965"/>
        </w:tc>
      </w:tr>
      <w:tr w:rsidR="0087422A" w14:paraId="4FE8C3A3" w14:textId="77777777" w:rsidTr="00CC6965">
        <w:tc>
          <w:tcPr>
            <w:tcW w:w="3114" w:type="dxa"/>
          </w:tcPr>
          <w:p w14:paraId="6039C217" w14:textId="727DE754" w:rsidR="0087422A" w:rsidRDefault="00292C06" w:rsidP="00CC6965">
            <w:r>
              <w:t>Event/Tournament Attendance</w:t>
            </w:r>
          </w:p>
        </w:tc>
        <w:tc>
          <w:tcPr>
            <w:tcW w:w="5896" w:type="dxa"/>
          </w:tcPr>
          <w:p w14:paraId="22D7E7EA" w14:textId="50EF2318" w:rsidR="0087422A" w:rsidRDefault="0087422A" w:rsidP="00CC6965"/>
        </w:tc>
      </w:tr>
      <w:tr w:rsidR="00292C06" w14:paraId="510D0D1F" w14:textId="77777777" w:rsidTr="00CC6965">
        <w:tc>
          <w:tcPr>
            <w:tcW w:w="3114" w:type="dxa"/>
          </w:tcPr>
          <w:p w14:paraId="70B7A086" w14:textId="44C38725" w:rsidR="00292C06" w:rsidRDefault="00292C06" w:rsidP="00CC6965">
            <w:r>
              <w:lastRenderedPageBreak/>
              <w:t>Other</w:t>
            </w:r>
          </w:p>
        </w:tc>
        <w:tc>
          <w:tcPr>
            <w:tcW w:w="5896" w:type="dxa"/>
          </w:tcPr>
          <w:p w14:paraId="4F9638C7" w14:textId="7D200866" w:rsidR="00292C06" w:rsidRPr="00292C06" w:rsidRDefault="00292C06" w:rsidP="00CC6965">
            <w:pPr>
              <w:rPr>
                <w:i/>
                <w:iCs/>
              </w:rPr>
            </w:pPr>
            <w:r w:rsidRPr="00292C06">
              <w:rPr>
                <w:i/>
                <w:iCs/>
              </w:rPr>
              <w:t>Please specify</w:t>
            </w:r>
          </w:p>
        </w:tc>
      </w:tr>
    </w:tbl>
    <w:p w14:paraId="1A986390" w14:textId="2E075016" w:rsidR="00AB0DB0" w:rsidRDefault="00AB0DB0" w:rsidP="00580570"/>
    <w:p w14:paraId="544D81DA" w14:textId="2B1B49A2" w:rsidR="00CC5ACA" w:rsidRDefault="00CC5ACA" w:rsidP="00117B83">
      <w:pPr>
        <w:pStyle w:val="Heading2"/>
      </w:pPr>
      <w:r>
        <w:t xml:space="preserve">4. </w:t>
      </w:r>
      <w:r w:rsidR="00117B83">
        <w:t xml:space="preserve">Non-financial </w:t>
      </w:r>
      <w:r w:rsidR="0020619A">
        <w:t>benefit</w:t>
      </w:r>
    </w:p>
    <w:p w14:paraId="6663CE4F" w14:textId="77777777" w:rsidR="00CC5ACA" w:rsidRDefault="00CC5ACA" w:rsidP="00580570"/>
    <w:p w14:paraId="69981DC7" w14:textId="39F65245" w:rsidR="00E11D6A" w:rsidRDefault="00CC5ACA" w:rsidP="00580570">
      <w:r>
        <w:t>The sponsor has agreed to support the beneficiary through a form of compensation which does not constitute a direct payment to the beneficiary. This support will take the following form:</w:t>
      </w:r>
    </w:p>
    <w:p w14:paraId="39BEE39A" w14:textId="6B2E702C" w:rsidR="00CC5ACA" w:rsidRDefault="00CC5ACA" w:rsidP="00580570"/>
    <w:p w14:paraId="6F923108" w14:textId="61481CA0" w:rsidR="00CC5ACA" w:rsidRPr="008E5EEF" w:rsidRDefault="00CC5ACA" w:rsidP="00580570">
      <w:pPr>
        <w:rPr>
          <w:b/>
          <w:bCs/>
          <w:color w:val="FF3366"/>
        </w:rPr>
      </w:pPr>
      <w:r>
        <w:rPr>
          <w:noProof/>
        </w:rPr>
        <mc:AlternateContent>
          <mc:Choice Requires="wps">
            <w:drawing>
              <wp:anchor distT="0" distB="0" distL="114300" distR="114300" simplePos="0" relativeHeight="251687936" behindDoc="0" locked="0" layoutInCell="1" allowOverlap="1" wp14:anchorId="2487A32A" wp14:editId="11D5DB77">
                <wp:simplePos x="0" y="0"/>
                <wp:positionH relativeFrom="column">
                  <wp:posOffset>4578350</wp:posOffset>
                </wp:positionH>
                <wp:positionV relativeFrom="paragraph">
                  <wp:posOffset>38735</wp:posOffset>
                </wp:positionV>
                <wp:extent cx="117764" cy="107950"/>
                <wp:effectExtent l="0" t="0" r="15875" b="25400"/>
                <wp:wrapNone/>
                <wp:docPr id="4" name="Text Box 4"/>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566FF338" w14:textId="77777777" w:rsidR="00CC5ACA" w:rsidRDefault="00CC5ACA" w:rsidP="00CC5A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4" style="position:absolute;margin-left:360.5pt;margin-top:3.05pt;width:9.25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" w14:anchorId="2487A32A">
                <v:textbox>
                  <w:txbxContent>
                    <w:p w:rsidR="00CC5ACA" w:rsidP="00CC5ACA" w:rsidRDefault="00CC5ACA" w14:paraId="566FF338" w14:textId="77777777"/>
                  </w:txbxContent>
                </v:textbox>
              </v:shape>
            </w:pict>
          </mc:Fallback>
        </mc:AlternateContent>
      </w:r>
      <w:r>
        <w:t xml:space="preserve">This </w:t>
      </w:r>
      <w:r w:rsidR="00A80CA2">
        <w:t xml:space="preserve">sponsor will provide the beneficiary with </w:t>
      </w:r>
      <w:r w:rsidR="00A80CA2" w:rsidRPr="008E5EEF">
        <w:rPr>
          <w:b/>
          <w:bCs/>
          <w:color w:val="FF3366"/>
        </w:rPr>
        <w:t>discounted services</w:t>
      </w:r>
    </w:p>
    <w:tbl>
      <w:tblPr>
        <w:tblStyle w:val="TableGrid"/>
        <w:tblW w:w="0" w:type="auto"/>
        <w:tblLook w:val="04A0" w:firstRow="1" w:lastRow="0" w:firstColumn="1" w:lastColumn="0" w:noHBand="0" w:noVBand="1"/>
      </w:tblPr>
      <w:tblGrid>
        <w:gridCol w:w="3114"/>
        <w:gridCol w:w="5896"/>
      </w:tblGrid>
      <w:tr w:rsidR="00A80CA2" w14:paraId="32522BEB" w14:textId="77777777" w:rsidTr="00CC6965">
        <w:tc>
          <w:tcPr>
            <w:tcW w:w="3114" w:type="dxa"/>
          </w:tcPr>
          <w:p w14:paraId="21E35D70" w14:textId="1A3554F7" w:rsidR="00A80CA2" w:rsidRDefault="004274B5" w:rsidP="00CC6965">
            <w:r>
              <w:t>Discount offered (% or amount)</w:t>
            </w:r>
          </w:p>
        </w:tc>
        <w:tc>
          <w:tcPr>
            <w:tcW w:w="5896" w:type="dxa"/>
          </w:tcPr>
          <w:p w14:paraId="2A8458DF" w14:textId="77777777" w:rsidR="00A80CA2" w:rsidRDefault="00A80CA2" w:rsidP="00CC6965"/>
        </w:tc>
      </w:tr>
      <w:tr w:rsidR="00A80CA2" w14:paraId="07A1EE09" w14:textId="77777777" w:rsidTr="00CC6965">
        <w:tc>
          <w:tcPr>
            <w:tcW w:w="3114" w:type="dxa"/>
          </w:tcPr>
          <w:p w14:paraId="156BA619" w14:textId="3B070065" w:rsidR="00A80CA2" w:rsidRDefault="004274B5" w:rsidP="00CC6965">
            <w:r>
              <w:t>Discount applies to</w:t>
            </w:r>
          </w:p>
        </w:tc>
        <w:tc>
          <w:tcPr>
            <w:tcW w:w="5896" w:type="dxa"/>
          </w:tcPr>
          <w:p w14:paraId="5DCFCABF" w14:textId="77777777" w:rsidR="00A80CA2" w:rsidRDefault="00A80CA2" w:rsidP="00CC6965"/>
        </w:tc>
      </w:tr>
      <w:tr w:rsidR="00A80CA2" w14:paraId="143C76A1" w14:textId="77777777" w:rsidTr="00CC6965">
        <w:tc>
          <w:tcPr>
            <w:tcW w:w="3114" w:type="dxa"/>
          </w:tcPr>
          <w:p w14:paraId="6A359147" w14:textId="013DEE4E" w:rsidR="00A80CA2" w:rsidRDefault="004274B5" w:rsidP="00CC6965">
            <w:r>
              <w:t>Discount start date (inclusive)</w:t>
            </w:r>
          </w:p>
        </w:tc>
        <w:tc>
          <w:tcPr>
            <w:tcW w:w="5896" w:type="dxa"/>
          </w:tcPr>
          <w:p w14:paraId="241351F9" w14:textId="77777777" w:rsidR="00A80CA2" w:rsidRDefault="00A80CA2" w:rsidP="00CC6965"/>
        </w:tc>
      </w:tr>
      <w:tr w:rsidR="00A80CA2" w14:paraId="373AF7C1" w14:textId="77777777" w:rsidTr="00CC6965">
        <w:tc>
          <w:tcPr>
            <w:tcW w:w="3114" w:type="dxa"/>
          </w:tcPr>
          <w:p w14:paraId="6E9FC8AA" w14:textId="02D61E0F" w:rsidR="00A80CA2" w:rsidRDefault="004274B5" w:rsidP="00CC6965">
            <w:r>
              <w:t>Discount end date (inclusive)</w:t>
            </w:r>
          </w:p>
        </w:tc>
        <w:tc>
          <w:tcPr>
            <w:tcW w:w="5896" w:type="dxa"/>
          </w:tcPr>
          <w:p w14:paraId="02E21B38" w14:textId="77777777" w:rsidR="00A80CA2" w:rsidRDefault="00A80CA2" w:rsidP="00CC6965"/>
        </w:tc>
      </w:tr>
      <w:tr w:rsidR="00A80CA2" w14:paraId="728F13F9" w14:textId="77777777" w:rsidTr="00CC6965">
        <w:tc>
          <w:tcPr>
            <w:tcW w:w="3114" w:type="dxa"/>
          </w:tcPr>
          <w:p w14:paraId="6C3F7ABC" w14:textId="55282E45" w:rsidR="00A80CA2" w:rsidRDefault="004274B5" w:rsidP="00CC6965">
            <w:r>
              <w:t>Additional notes</w:t>
            </w:r>
          </w:p>
        </w:tc>
        <w:tc>
          <w:tcPr>
            <w:tcW w:w="5896" w:type="dxa"/>
          </w:tcPr>
          <w:p w14:paraId="0D4894C8" w14:textId="77777777" w:rsidR="00A80CA2" w:rsidRDefault="00A80CA2" w:rsidP="00CC6965">
            <w:pPr>
              <w:rPr>
                <w:i/>
                <w:iCs/>
              </w:rPr>
            </w:pPr>
          </w:p>
          <w:p w14:paraId="3E495ACD" w14:textId="77777777" w:rsidR="004274B5" w:rsidRDefault="004274B5" w:rsidP="00CC6965">
            <w:pPr>
              <w:rPr>
                <w:i/>
                <w:iCs/>
              </w:rPr>
            </w:pPr>
          </w:p>
          <w:p w14:paraId="24861B0D" w14:textId="77777777" w:rsidR="004274B5" w:rsidRDefault="004274B5" w:rsidP="00CC6965">
            <w:pPr>
              <w:rPr>
                <w:i/>
                <w:iCs/>
              </w:rPr>
            </w:pPr>
          </w:p>
          <w:p w14:paraId="5A54640C" w14:textId="1F2D363A" w:rsidR="004274B5" w:rsidRPr="00292C06" w:rsidRDefault="004274B5" w:rsidP="00CC6965">
            <w:pPr>
              <w:rPr>
                <w:i/>
                <w:iCs/>
              </w:rPr>
            </w:pPr>
          </w:p>
        </w:tc>
      </w:tr>
    </w:tbl>
    <w:p w14:paraId="267F16D2" w14:textId="221FB36C" w:rsidR="00A80CA2" w:rsidRDefault="00A80CA2" w:rsidP="00580570"/>
    <w:p w14:paraId="0A8167E6" w14:textId="6815FBDB" w:rsidR="00DB6C9A" w:rsidRDefault="00DB6C9A" w:rsidP="00DB6C9A">
      <w:r>
        <w:rPr>
          <w:noProof/>
        </w:rPr>
        <mc:AlternateContent>
          <mc:Choice Requires="wps">
            <w:drawing>
              <wp:anchor distT="0" distB="0" distL="114300" distR="114300" simplePos="0" relativeHeight="251689984" behindDoc="0" locked="0" layoutInCell="1" allowOverlap="1" wp14:anchorId="217BAB89" wp14:editId="17321678">
                <wp:simplePos x="0" y="0"/>
                <wp:positionH relativeFrom="column">
                  <wp:posOffset>4959350</wp:posOffset>
                </wp:positionH>
                <wp:positionV relativeFrom="paragraph">
                  <wp:posOffset>38735</wp:posOffset>
                </wp:positionV>
                <wp:extent cx="117764" cy="107950"/>
                <wp:effectExtent l="0" t="0" r="15875" b="25400"/>
                <wp:wrapNone/>
                <wp:docPr id="5" name="Text Box 5"/>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7D005F80" w14:textId="77777777" w:rsidR="00DB6C9A" w:rsidRDefault="00DB6C9A" w:rsidP="00D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5" style="position:absolute;margin-left:390.5pt;margin-top:3.05pt;width:9.25pt;height: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" w14:anchorId="217BAB89">
                <v:textbox>
                  <w:txbxContent>
                    <w:p w:rsidR="00DB6C9A" w:rsidP="00DB6C9A" w:rsidRDefault="00DB6C9A" w14:paraId="7D005F80" w14:textId="77777777"/>
                  </w:txbxContent>
                </v:textbox>
              </v:shape>
            </w:pict>
          </mc:Fallback>
        </mc:AlternateContent>
      </w:r>
      <w:r>
        <w:t xml:space="preserve">This sponsor will provide the beneficiary with </w:t>
      </w:r>
      <w:r w:rsidR="005B3199" w:rsidRPr="008E5EEF">
        <w:rPr>
          <w:b/>
          <w:bCs/>
          <w:color w:val="FF3366"/>
        </w:rPr>
        <w:t>specific items of clothing</w:t>
      </w:r>
    </w:p>
    <w:tbl>
      <w:tblPr>
        <w:tblStyle w:val="TableGrid"/>
        <w:tblW w:w="0" w:type="auto"/>
        <w:tblLook w:val="04A0" w:firstRow="1" w:lastRow="0" w:firstColumn="1" w:lastColumn="0" w:noHBand="0" w:noVBand="1"/>
      </w:tblPr>
      <w:tblGrid>
        <w:gridCol w:w="3114"/>
        <w:gridCol w:w="5896"/>
      </w:tblGrid>
      <w:tr w:rsidR="00DB6C9A" w14:paraId="59191532" w14:textId="77777777" w:rsidTr="00CC6965">
        <w:tc>
          <w:tcPr>
            <w:tcW w:w="3114" w:type="dxa"/>
          </w:tcPr>
          <w:p w14:paraId="628E5D06" w14:textId="44FCE29B" w:rsidR="00DB6C9A" w:rsidRDefault="00DB6C9A" w:rsidP="00CC6965">
            <w:r>
              <w:t>The clothing to be supplied</w:t>
            </w:r>
          </w:p>
        </w:tc>
        <w:tc>
          <w:tcPr>
            <w:tcW w:w="5896" w:type="dxa"/>
          </w:tcPr>
          <w:p w14:paraId="0A9389C6" w14:textId="77777777" w:rsidR="00DB6C9A" w:rsidRDefault="00DB6C9A" w:rsidP="00CC6965"/>
        </w:tc>
      </w:tr>
      <w:tr w:rsidR="00DB6C9A" w14:paraId="7C509877" w14:textId="77777777" w:rsidTr="00CC6965">
        <w:tc>
          <w:tcPr>
            <w:tcW w:w="3114" w:type="dxa"/>
          </w:tcPr>
          <w:p w14:paraId="324EF5B5" w14:textId="293C9A40" w:rsidR="00DB6C9A" w:rsidRDefault="005B3199" w:rsidP="00CC6965">
            <w:r>
              <w:t>Quantities</w:t>
            </w:r>
          </w:p>
        </w:tc>
        <w:tc>
          <w:tcPr>
            <w:tcW w:w="5896" w:type="dxa"/>
          </w:tcPr>
          <w:p w14:paraId="1A34F2BA" w14:textId="77777777" w:rsidR="00DB6C9A" w:rsidRDefault="00DB6C9A" w:rsidP="00CC6965"/>
        </w:tc>
      </w:tr>
    </w:tbl>
    <w:p w14:paraId="3532E823" w14:textId="4EAD7592" w:rsidR="00DB6C9A" w:rsidRDefault="00DB6C9A" w:rsidP="00580570"/>
    <w:p w14:paraId="3A1825E4" w14:textId="77777777" w:rsidR="003B6202" w:rsidRDefault="003B6202" w:rsidP="003B6202"/>
    <w:p w14:paraId="4B726089" w14:textId="51F20778" w:rsidR="003B6202" w:rsidRDefault="003B6202" w:rsidP="003B6202">
      <w:r>
        <w:rPr>
          <w:noProof/>
        </w:rPr>
        <mc:AlternateContent>
          <mc:Choice Requires="wps">
            <w:drawing>
              <wp:anchor distT="0" distB="0" distL="114300" distR="114300" simplePos="0" relativeHeight="251692032" behindDoc="0" locked="0" layoutInCell="1" allowOverlap="1" wp14:anchorId="48C5E243" wp14:editId="478BD589">
                <wp:simplePos x="0" y="0"/>
                <wp:positionH relativeFrom="column">
                  <wp:posOffset>5207000</wp:posOffset>
                </wp:positionH>
                <wp:positionV relativeFrom="paragraph">
                  <wp:posOffset>38735</wp:posOffset>
                </wp:positionV>
                <wp:extent cx="117764" cy="107950"/>
                <wp:effectExtent l="0" t="0" r="15875" b="25400"/>
                <wp:wrapNone/>
                <wp:docPr id="6" name="Text Box 6"/>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4207D53C" w14:textId="77777777" w:rsidR="003B6202" w:rsidRDefault="003B6202" w:rsidP="003B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6" style="position:absolute;margin-left:410pt;margin-top:3.05pt;width:9.2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" w14:anchorId="48C5E243">
                <v:textbox>
                  <w:txbxContent>
                    <w:p w:rsidR="003B6202" w:rsidP="003B6202" w:rsidRDefault="003B6202" w14:paraId="4207D53C" w14:textId="77777777"/>
                  </w:txbxContent>
                </v:textbox>
              </v:shape>
            </w:pict>
          </mc:Fallback>
        </mc:AlternateContent>
      </w:r>
      <w:r>
        <w:t xml:space="preserve">This sponsor will provide the beneficiary with use of </w:t>
      </w:r>
      <w:r w:rsidRPr="00CA75CF">
        <w:rPr>
          <w:b/>
          <w:bCs/>
          <w:color w:val="FF3366"/>
        </w:rPr>
        <w:t>facilities or equipment</w:t>
      </w:r>
    </w:p>
    <w:tbl>
      <w:tblPr>
        <w:tblStyle w:val="TableGrid"/>
        <w:tblW w:w="0" w:type="auto"/>
        <w:tblLook w:val="04A0" w:firstRow="1" w:lastRow="0" w:firstColumn="1" w:lastColumn="0" w:noHBand="0" w:noVBand="1"/>
      </w:tblPr>
      <w:tblGrid>
        <w:gridCol w:w="3114"/>
        <w:gridCol w:w="5896"/>
      </w:tblGrid>
      <w:tr w:rsidR="003B6202" w14:paraId="1937C6D6" w14:textId="77777777" w:rsidTr="00CC6965">
        <w:tc>
          <w:tcPr>
            <w:tcW w:w="3114" w:type="dxa"/>
          </w:tcPr>
          <w:p w14:paraId="7DEE5742" w14:textId="55E1A242" w:rsidR="003B6202" w:rsidRDefault="00FF4F11" w:rsidP="00CC6965">
            <w:r>
              <w:t>Facilities or equipment offered</w:t>
            </w:r>
          </w:p>
        </w:tc>
        <w:tc>
          <w:tcPr>
            <w:tcW w:w="5896" w:type="dxa"/>
          </w:tcPr>
          <w:p w14:paraId="3B9689F8" w14:textId="77777777" w:rsidR="003B6202" w:rsidRDefault="003B6202" w:rsidP="00CC6965"/>
        </w:tc>
      </w:tr>
      <w:tr w:rsidR="003B6202" w14:paraId="5DE31A97" w14:textId="77777777" w:rsidTr="00CC6965">
        <w:tc>
          <w:tcPr>
            <w:tcW w:w="3114" w:type="dxa"/>
          </w:tcPr>
          <w:p w14:paraId="0BD3CE1F" w14:textId="449F8AFF" w:rsidR="003B6202" w:rsidRDefault="00FF4F11" w:rsidP="00CC6965">
            <w:r>
              <w:t>Reason for use</w:t>
            </w:r>
          </w:p>
        </w:tc>
        <w:tc>
          <w:tcPr>
            <w:tcW w:w="5896" w:type="dxa"/>
          </w:tcPr>
          <w:p w14:paraId="57972E96" w14:textId="77777777" w:rsidR="003B6202" w:rsidRDefault="003B6202" w:rsidP="00CC6965"/>
        </w:tc>
      </w:tr>
      <w:tr w:rsidR="003B6202" w14:paraId="576DD369" w14:textId="77777777" w:rsidTr="00CC6965">
        <w:tc>
          <w:tcPr>
            <w:tcW w:w="3114" w:type="dxa"/>
          </w:tcPr>
          <w:p w14:paraId="6C7FF47C" w14:textId="749E381B" w:rsidR="003B6202" w:rsidRDefault="00FF4F11" w:rsidP="00CC6965">
            <w:r>
              <w:t>S</w:t>
            </w:r>
            <w:r w:rsidR="003B6202">
              <w:t>tart date (inclusive)</w:t>
            </w:r>
          </w:p>
        </w:tc>
        <w:tc>
          <w:tcPr>
            <w:tcW w:w="5896" w:type="dxa"/>
          </w:tcPr>
          <w:p w14:paraId="03D32CE4" w14:textId="77777777" w:rsidR="003B6202" w:rsidRDefault="003B6202" w:rsidP="00CC6965"/>
        </w:tc>
      </w:tr>
      <w:tr w:rsidR="003B6202" w14:paraId="44BC9C78" w14:textId="77777777" w:rsidTr="00CC6965">
        <w:tc>
          <w:tcPr>
            <w:tcW w:w="3114" w:type="dxa"/>
          </w:tcPr>
          <w:p w14:paraId="2B543FE8" w14:textId="33D71E4D" w:rsidR="003B6202" w:rsidRDefault="00FF4F11" w:rsidP="00CC6965">
            <w:r>
              <w:t>E</w:t>
            </w:r>
            <w:r w:rsidR="003B6202">
              <w:t>nd date (inclusive)</w:t>
            </w:r>
          </w:p>
        </w:tc>
        <w:tc>
          <w:tcPr>
            <w:tcW w:w="5896" w:type="dxa"/>
          </w:tcPr>
          <w:p w14:paraId="5A247C2C" w14:textId="77777777" w:rsidR="003B6202" w:rsidRDefault="003B6202" w:rsidP="00CC6965"/>
        </w:tc>
      </w:tr>
      <w:tr w:rsidR="003B6202" w14:paraId="2F3CC106" w14:textId="77777777" w:rsidTr="00CC6965">
        <w:tc>
          <w:tcPr>
            <w:tcW w:w="3114" w:type="dxa"/>
          </w:tcPr>
          <w:p w14:paraId="12CB846F" w14:textId="77777777" w:rsidR="003B6202" w:rsidRDefault="003B6202" w:rsidP="00CC6965">
            <w:r>
              <w:t>Additional notes</w:t>
            </w:r>
          </w:p>
        </w:tc>
        <w:tc>
          <w:tcPr>
            <w:tcW w:w="5896" w:type="dxa"/>
          </w:tcPr>
          <w:p w14:paraId="24A44BD3" w14:textId="77777777" w:rsidR="003B6202" w:rsidRDefault="003B6202" w:rsidP="00CC6965">
            <w:pPr>
              <w:rPr>
                <w:i/>
                <w:iCs/>
              </w:rPr>
            </w:pPr>
          </w:p>
          <w:p w14:paraId="4DFDABA7" w14:textId="77777777" w:rsidR="003B6202" w:rsidRDefault="003B6202" w:rsidP="00CC6965">
            <w:pPr>
              <w:rPr>
                <w:i/>
                <w:iCs/>
              </w:rPr>
            </w:pPr>
          </w:p>
          <w:p w14:paraId="17AF02E2" w14:textId="77777777" w:rsidR="003B6202" w:rsidRDefault="003B6202" w:rsidP="00CC6965">
            <w:pPr>
              <w:rPr>
                <w:i/>
                <w:iCs/>
              </w:rPr>
            </w:pPr>
          </w:p>
          <w:p w14:paraId="300E4A14" w14:textId="77777777" w:rsidR="003B6202" w:rsidRPr="00292C06" w:rsidRDefault="003B6202" w:rsidP="00CC6965">
            <w:pPr>
              <w:rPr>
                <w:i/>
                <w:iCs/>
              </w:rPr>
            </w:pPr>
          </w:p>
        </w:tc>
      </w:tr>
    </w:tbl>
    <w:p w14:paraId="6F845042" w14:textId="35E1102A" w:rsidR="003B6202" w:rsidRDefault="003B6202" w:rsidP="00580570"/>
    <w:p w14:paraId="44927912" w14:textId="3FA77FDD" w:rsidR="2FEC064F" w:rsidRDefault="2FEC064F" w:rsidP="5291FA56">
      <w:pPr>
        <w:rPr>
          <w:b/>
          <w:bCs/>
          <w:color w:val="FF3366"/>
        </w:rPr>
      </w:pPr>
      <w:r>
        <w:lastRenderedPageBreak/>
        <w:t xml:space="preserve">This sponsor will provide the beneficiary with </w:t>
      </w:r>
      <w:r w:rsidRPr="5291FA56">
        <w:rPr>
          <w:b/>
          <w:bCs/>
          <w:color w:val="FF3366"/>
        </w:rPr>
        <w:t xml:space="preserve">guest speakers/industry opportunities </w:t>
      </w:r>
      <w:r>
        <w:rPr>
          <w:noProof/>
        </w:rPr>
        <mc:AlternateContent>
          <mc:Choice Requires="wps">
            <w:drawing>
              <wp:inline distT="0" distB="0" distL="114300" distR="114300" wp14:anchorId="5AD06930" wp14:editId="0A0C4EE0">
                <wp:extent cx="117764" cy="107950"/>
                <wp:effectExtent l="0" t="0" r="15875" b="25400"/>
                <wp:docPr id="915529045" name="Text Box 6"/>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77C60B99" w14:textId="77777777" w:rsidR="003B6202" w:rsidRDefault="003B6202" w:rsidP="003B62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Text Box 6" style="position:absolute;margin-left:410pt;margin-top:3.05pt;width:9.25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" w14:anchorId="48C5E243">
                <v:textbox>
                  <w:txbxContent>
                    <w:p w:rsidR="003B6202" w:rsidP="003B6202" w:rsidRDefault="003B6202" w14:paraId="4207D53C" w14:textId="77777777"/>
                  </w:txbxContent>
                </v:textbox>
              </v:shape>
            </w:pict>
          </mc:Fallback>
        </mc:AlternateContent>
      </w:r>
    </w:p>
    <w:tbl>
      <w:tblPr>
        <w:tblStyle w:val="TableGrid"/>
        <w:tblW w:w="0" w:type="auto"/>
        <w:tblLook w:val="04A0" w:firstRow="1" w:lastRow="0" w:firstColumn="1" w:lastColumn="0" w:noHBand="0" w:noVBand="1"/>
      </w:tblPr>
      <w:tblGrid>
        <w:gridCol w:w="3114"/>
        <w:gridCol w:w="5896"/>
      </w:tblGrid>
      <w:tr w:rsidR="5291FA56" w14:paraId="198B610F" w14:textId="77777777" w:rsidTr="5291FA56">
        <w:tc>
          <w:tcPr>
            <w:tcW w:w="3114" w:type="dxa"/>
          </w:tcPr>
          <w:p w14:paraId="66DD2E59" w14:textId="28E3B5D5" w:rsidR="3EA814A8" w:rsidRDefault="3EA814A8" w:rsidP="5291FA56">
            <w:r>
              <w:t>Guest speakers/industry opportunities offered</w:t>
            </w:r>
          </w:p>
        </w:tc>
        <w:tc>
          <w:tcPr>
            <w:tcW w:w="5896" w:type="dxa"/>
          </w:tcPr>
          <w:p w14:paraId="4CBEF02E" w14:textId="4B069BC0" w:rsidR="5803413D" w:rsidRDefault="5803413D" w:rsidP="5291FA56">
            <w:pPr>
              <w:rPr>
                <w:i/>
                <w:iCs/>
              </w:rPr>
            </w:pPr>
            <w:proofErr w:type="gramStart"/>
            <w:r w:rsidRPr="5291FA56">
              <w:rPr>
                <w:i/>
                <w:iCs/>
              </w:rPr>
              <w:t>e.g.</w:t>
            </w:r>
            <w:proofErr w:type="gramEnd"/>
            <w:r w:rsidRPr="5291FA56">
              <w:rPr>
                <w:i/>
                <w:iCs/>
              </w:rPr>
              <w:t xml:space="preserve"> </w:t>
            </w:r>
            <w:r w:rsidR="42B904FF" w:rsidRPr="5291FA56">
              <w:rPr>
                <w:i/>
                <w:iCs/>
              </w:rPr>
              <w:t>Conference guests, workshops, site visits</w:t>
            </w:r>
          </w:p>
        </w:tc>
      </w:tr>
      <w:tr w:rsidR="5291FA56" w14:paraId="30722CC2" w14:textId="77777777" w:rsidTr="5291FA56">
        <w:tc>
          <w:tcPr>
            <w:tcW w:w="3114" w:type="dxa"/>
          </w:tcPr>
          <w:p w14:paraId="78E826EC" w14:textId="2E9431F7" w:rsidR="5803413D" w:rsidRDefault="5803413D" w:rsidP="5291FA56">
            <w:r>
              <w:t>Number of opportunities</w:t>
            </w:r>
          </w:p>
        </w:tc>
        <w:tc>
          <w:tcPr>
            <w:tcW w:w="5896" w:type="dxa"/>
          </w:tcPr>
          <w:p w14:paraId="4EA98C93" w14:textId="77777777" w:rsidR="5291FA56" w:rsidRDefault="5291FA56"/>
        </w:tc>
      </w:tr>
      <w:tr w:rsidR="5291FA56" w14:paraId="62D1845D" w14:textId="77777777" w:rsidTr="5291FA56">
        <w:tc>
          <w:tcPr>
            <w:tcW w:w="3114" w:type="dxa"/>
          </w:tcPr>
          <w:p w14:paraId="51E5D141" w14:textId="77777777" w:rsidR="5291FA56" w:rsidRDefault="5291FA56">
            <w:r>
              <w:t>Additional notes</w:t>
            </w:r>
          </w:p>
        </w:tc>
        <w:tc>
          <w:tcPr>
            <w:tcW w:w="5896" w:type="dxa"/>
          </w:tcPr>
          <w:p w14:paraId="6E92D889" w14:textId="77777777" w:rsidR="5291FA56" w:rsidRDefault="5291FA56" w:rsidP="5291FA56">
            <w:pPr>
              <w:rPr>
                <w:i/>
                <w:iCs/>
              </w:rPr>
            </w:pPr>
          </w:p>
          <w:p w14:paraId="177ECCD1" w14:textId="77777777" w:rsidR="5291FA56" w:rsidRDefault="5291FA56" w:rsidP="5291FA56">
            <w:pPr>
              <w:rPr>
                <w:i/>
                <w:iCs/>
              </w:rPr>
            </w:pPr>
          </w:p>
          <w:p w14:paraId="6C0A447D" w14:textId="77777777" w:rsidR="5291FA56" w:rsidRDefault="5291FA56" w:rsidP="5291FA56">
            <w:pPr>
              <w:rPr>
                <w:i/>
                <w:iCs/>
              </w:rPr>
            </w:pPr>
          </w:p>
          <w:p w14:paraId="4371FE82" w14:textId="77777777" w:rsidR="5291FA56" w:rsidRDefault="5291FA56" w:rsidP="5291FA56">
            <w:pPr>
              <w:rPr>
                <w:i/>
                <w:iCs/>
              </w:rPr>
            </w:pPr>
          </w:p>
        </w:tc>
      </w:tr>
    </w:tbl>
    <w:p w14:paraId="07EC0FDE" w14:textId="23369981" w:rsidR="5291FA56" w:rsidRDefault="5291FA56" w:rsidP="5291FA56"/>
    <w:p w14:paraId="203E1534" w14:textId="7E081B00" w:rsidR="00494A82" w:rsidRDefault="00CA75CF" w:rsidP="00494A82">
      <w:r>
        <w:rPr>
          <w:noProof/>
        </w:rPr>
        <mc:AlternateContent>
          <mc:Choice Requires="wps">
            <w:drawing>
              <wp:anchor distT="0" distB="0" distL="114300" distR="114300" simplePos="0" relativeHeight="251694080" behindDoc="0" locked="0" layoutInCell="1" allowOverlap="1" wp14:anchorId="1AF30462" wp14:editId="749BF500">
                <wp:simplePos x="0" y="0"/>
                <wp:positionH relativeFrom="column">
                  <wp:posOffset>520700</wp:posOffset>
                </wp:positionH>
                <wp:positionV relativeFrom="paragraph">
                  <wp:posOffset>273685</wp:posOffset>
                </wp:positionV>
                <wp:extent cx="117764" cy="107950"/>
                <wp:effectExtent l="0" t="0" r="15875" b="25400"/>
                <wp:wrapNone/>
                <wp:docPr id="7" name="Text Box 7"/>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2F7B8C95" w14:textId="77777777" w:rsidR="00494A82" w:rsidRDefault="00494A82" w:rsidP="00494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7" style="position:absolute;margin-left:41pt;margin-top:21.55pt;width:9.25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" w14:anchorId="1AF30462">
                <v:textbox>
                  <w:txbxContent>
                    <w:p w:rsidR="00494A82" w:rsidP="00494A82" w:rsidRDefault="00494A82" w14:paraId="2F7B8C95" w14:textId="77777777"/>
                  </w:txbxContent>
                </v:textbox>
              </v:shape>
            </w:pict>
          </mc:Fallback>
        </mc:AlternateContent>
      </w:r>
      <w:r w:rsidR="00494A82">
        <w:t xml:space="preserve">This sponsor will provide the beneficiary with use of </w:t>
      </w:r>
      <w:proofErr w:type="gramStart"/>
      <w:r w:rsidR="00C22122">
        <w:rPr>
          <w:b/>
          <w:bCs/>
          <w:color w:val="FF3366"/>
        </w:rPr>
        <w:t>Other</w:t>
      </w:r>
      <w:proofErr w:type="gramEnd"/>
      <w:r w:rsidR="00C22122">
        <w:rPr>
          <w:b/>
          <w:bCs/>
          <w:color w:val="FF3366"/>
        </w:rPr>
        <w:t xml:space="preserve"> means</w:t>
      </w:r>
      <w:r w:rsidR="00494A82" w:rsidRPr="00CA75CF">
        <w:rPr>
          <w:color w:val="FF3366"/>
        </w:rPr>
        <w:t xml:space="preserve"> </w:t>
      </w:r>
      <w:r w:rsidR="00494A82">
        <w:t>(detailed below)</w:t>
      </w:r>
    </w:p>
    <w:tbl>
      <w:tblPr>
        <w:tblStyle w:val="TableGrid"/>
        <w:tblW w:w="0" w:type="auto"/>
        <w:tblLook w:val="04A0" w:firstRow="1" w:lastRow="0" w:firstColumn="1" w:lastColumn="0" w:noHBand="0" w:noVBand="1"/>
      </w:tblPr>
      <w:tblGrid>
        <w:gridCol w:w="3114"/>
        <w:gridCol w:w="5896"/>
      </w:tblGrid>
      <w:tr w:rsidR="00494A82" w14:paraId="2B774DDE" w14:textId="77777777" w:rsidTr="00CC6965">
        <w:tc>
          <w:tcPr>
            <w:tcW w:w="3114" w:type="dxa"/>
          </w:tcPr>
          <w:p w14:paraId="08C01DDF" w14:textId="0CC12CEC" w:rsidR="00494A82" w:rsidRDefault="00494A82" w:rsidP="00CC6965">
            <w:r>
              <w:t xml:space="preserve">Other form of sponsorship </w:t>
            </w:r>
          </w:p>
        </w:tc>
        <w:tc>
          <w:tcPr>
            <w:tcW w:w="5896" w:type="dxa"/>
          </w:tcPr>
          <w:p w14:paraId="08C2AC2B" w14:textId="75445D41" w:rsidR="00494A82" w:rsidRDefault="00494A82" w:rsidP="00CC6965">
            <w:pPr>
              <w:rPr>
                <w:i/>
                <w:iCs/>
              </w:rPr>
            </w:pPr>
            <w:r>
              <w:rPr>
                <w:i/>
                <w:iCs/>
              </w:rPr>
              <w:t>Please be as detailed as possible</w:t>
            </w:r>
          </w:p>
          <w:p w14:paraId="34E81E4F" w14:textId="7C7D798F" w:rsidR="00494A82" w:rsidRDefault="00494A82" w:rsidP="00CC6965">
            <w:pPr>
              <w:rPr>
                <w:i/>
                <w:iCs/>
              </w:rPr>
            </w:pPr>
          </w:p>
          <w:p w14:paraId="661DCF22" w14:textId="77777777" w:rsidR="00494A82" w:rsidRDefault="00494A82" w:rsidP="00CC6965">
            <w:pPr>
              <w:rPr>
                <w:i/>
                <w:iCs/>
              </w:rPr>
            </w:pPr>
          </w:p>
          <w:p w14:paraId="3CF30120" w14:textId="77777777" w:rsidR="00494A82" w:rsidRDefault="00494A82" w:rsidP="00CC6965">
            <w:pPr>
              <w:rPr>
                <w:i/>
                <w:iCs/>
              </w:rPr>
            </w:pPr>
          </w:p>
          <w:p w14:paraId="102CA54D" w14:textId="77777777" w:rsidR="00494A82" w:rsidRDefault="00494A82" w:rsidP="00CC6965">
            <w:pPr>
              <w:rPr>
                <w:i/>
                <w:iCs/>
              </w:rPr>
            </w:pPr>
          </w:p>
          <w:p w14:paraId="4D46AD68" w14:textId="517EFFEA" w:rsidR="00494A82" w:rsidRPr="00494A82" w:rsidRDefault="00494A82" w:rsidP="00CC6965">
            <w:pPr>
              <w:rPr>
                <w:i/>
                <w:iCs/>
              </w:rPr>
            </w:pPr>
          </w:p>
        </w:tc>
      </w:tr>
    </w:tbl>
    <w:p w14:paraId="1635F819" w14:textId="05A3B33F" w:rsidR="00494A82" w:rsidRDefault="00494A82" w:rsidP="00580570"/>
    <w:p w14:paraId="13BFBD87" w14:textId="77777777" w:rsidR="00C41AFD" w:rsidRDefault="00C41AFD" w:rsidP="00117B83">
      <w:pPr>
        <w:pStyle w:val="Heading2"/>
      </w:pPr>
      <w:r>
        <w:t xml:space="preserve">5. Responsibilities of the beneficiary </w:t>
      </w:r>
    </w:p>
    <w:p w14:paraId="1B0727BF" w14:textId="77777777" w:rsidR="00A201E7" w:rsidRDefault="00A201E7" w:rsidP="00580570"/>
    <w:p w14:paraId="33FC2203" w14:textId="27581976" w:rsidR="00A201E7" w:rsidRDefault="00C41AFD" w:rsidP="00580570">
      <w:r>
        <w:t xml:space="preserve">As part of this agreement, the beneficiary agrees to undertake the following services: </w:t>
      </w:r>
    </w:p>
    <w:p w14:paraId="39896AB9" w14:textId="6C473E84" w:rsidR="00A201E7" w:rsidRDefault="00A201E7" w:rsidP="00580570"/>
    <w:p w14:paraId="7420370C" w14:textId="76019B92" w:rsidR="00C41AFD" w:rsidRDefault="00A201E7" w:rsidP="00580570">
      <w:r>
        <w:rPr>
          <w:noProof/>
        </w:rPr>
        <mc:AlternateContent>
          <mc:Choice Requires="wps">
            <w:drawing>
              <wp:anchor distT="0" distB="0" distL="114300" distR="114300" simplePos="0" relativeHeight="251696128" behindDoc="0" locked="0" layoutInCell="1" allowOverlap="1" wp14:anchorId="77AC21CA" wp14:editId="7023E7F5">
                <wp:simplePos x="0" y="0"/>
                <wp:positionH relativeFrom="column">
                  <wp:posOffset>5099050</wp:posOffset>
                </wp:positionH>
                <wp:positionV relativeFrom="paragraph">
                  <wp:posOffset>50165</wp:posOffset>
                </wp:positionV>
                <wp:extent cx="117764" cy="107950"/>
                <wp:effectExtent l="0" t="0" r="15875" b="25400"/>
                <wp:wrapNone/>
                <wp:docPr id="8" name="Text Box 8"/>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7B7DB1CB" w14:textId="77777777" w:rsidR="00A201E7" w:rsidRDefault="00A201E7" w:rsidP="00A201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8" style="position:absolute;margin-left:401.5pt;margin-top:3.95pt;width:9.25pt;height: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" w14:anchorId="77AC21CA">
                <v:textbox>
                  <w:txbxContent>
                    <w:p w:rsidR="00A201E7" w:rsidP="00A201E7" w:rsidRDefault="00A201E7" w14:paraId="7B7DB1CB" w14:textId="77777777"/>
                  </w:txbxContent>
                </v:textbox>
              </v:shape>
            </w:pict>
          </mc:Fallback>
        </mc:AlternateContent>
      </w:r>
      <w:r w:rsidR="00C41AFD">
        <w:t xml:space="preserve">The beneficiary will advertise the sponsor on </w:t>
      </w:r>
      <w:r w:rsidR="00C41AFD" w:rsidRPr="000E7560">
        <w:rPr>
          <w:b/>
          <w:bCs/>
          <w:color w:val="FF3366"/>
        </w:rPr>
        <w:t>society clothing/equipment</w:t>
      </w:r>
    </w:p>
    <w:p w14:paraId="36BA21A2" w14:textId="1DA9056B" w:rsidR="00F6410A" w:rsidRDefault="00F6410A" w:rsidP="00580570"/>
    <w:tbl>
      <w:tblPr>
        <w:tblStyle w:val="TableGrid"/>
        <w:tblW w:w="0" w:type="auto"/>
        <w:tblLook w:val="04A0" w:firstRow="1" w:lastRow="0" w:firstColumn="1" w:lastColumn="0" w:noHBand="0" w:noVBand="1"/>
      </w:tblPr>
      <w:tblGrid>
        <w:gridCol w:w="3114"/>
        <w:gridCol w:w="5896"/>
      </w:tblGrid>
      <w:tr w:rsidR="00F6410A" w14:paraId="256A0F85" w14:textId="77777777" w:rsidTr="00CC6965">
        <w:tc>
          <w:tcPr>
            <w:tcW w:w="3114" w:type="dxa"/>
          </w:tcPr>
          <w:p w14:paraId="05798547" w14:textId="550CFAFF" w:rsidR="00F6410A" w:rsidRDefault="00F6410A" w:rsidP="00CC6965">
            <w:r>
              <w:t>Advert to be displayed on</w:t>
            </w:r>
          </w:p>
        </w:tc>
        <w:tc>
          <w:tcPr>
            <w:tcW w:w="5896" w:type="dxa"/>
          </w:tcPr>
          <w:p w14:paraId="21FA9670" w14:textId="77777777" w:rsidR="00F6410A" w:rsidRDefault="00F6410A" w:rsidP="00CC6965"/>
        </w:tc>
      </w:tr>
      <w:tr w:rsidR="00F6410A" w14:paraId="3143385C" w14:textId="77777777" w:rsidTr="00CC6965">
        <w:tc>
          <w:tcPr>
            <w:tcW w:w="3114" w:type="dxa"/>
          </w:tcPr>
          <w:p w14:paraId="70E22A12" w14:textId="54FA8A82" w:rsidR="00F6410A" w:rsidRDefault="00F6410A" w:rsidP="00CC6965">
            <w:r>
              <w:t>Advert location/siz</w:t>
            </w:r>
            <w:r w:rsidR="00545493">
              <w:t>e</w:t>
            </w:r>
          </w:p>
        </w:tc>
        <w:tc>
          <w:tcPr>
            <w:tcW w:w="5896" w:type="dxa"/>
          </w:tcPr>
          <w:p w14:paraId="2F74DCB1" w14:textId="77777777" w:rsidR="00F6410A" w:rsidRDefault="00F6410A" w:rsidP="00CC6965"/>
        </w:tc>
      </w:tr>
      <w:tr w:rsidR="00F6410A" w14:paraId="6AF322D8" w14:textId="77777777" w:rsidTr="00CC6965">
        <w:tc>
          <w:tcPr>
            <w:tcW w:w="3114" w:type="dxa"/>
          </w:tcPr>
          <w:p w14:paraId="7AD5F4E4" w14:textId="281A21C9" w:rsidR="00F6410A" w:rsidRDefault="00545493" w:rsidP="00CC6965">
            <w:r>
              <w:t>Advert to consist of (</w:t>
            </w:r>
            <w:proofErr w:type="gramStart"/>
            <w:r>
              <w:t>e.g.</w:t>
            </w:r>
            <w:proofErr w:type="gramEnd"/>
            <w:r>
              <w:t xml:space="preserve"> logo, slogan, other text)</w:t>
            </w:r>
          </w:p>
        </w:tc>
        <w:tc>
          <w:tcPr>
            <w:tcW w:w="5896" w:type="dxa"/>
          </w:tcPr>
          <w:p w14:paraId="7D20B600" w14:textId="77777777" w:rsidR="00F6410A" w:rsidRDefault="00F6410A" w:rsidP="00CC6965"/>
        </w:tc>
      </w:tr>
      <w:tr w:rsidR="00F6410A" w14:paraId="6147E3A1" w14:textId="77777777" w:rsidTr="00CC6965">
        <w:tc>
          <w:tcPr>
            <w:tcW w:w="3114" w:type="dxa"/>
          </w:tcPr>
          <w:p w14:paraId="0EFDC620" w14:textId="77777777" w:rsidR="00F6410A" w:rsidRDefault="00F6410A" w:rsidP="00CC6965">
            <w:r>
              <w:t>Additional notes</w:t>
            </w:r>
          </w:p>
        </w:tc>
        <w:tc>
          <w:tcPr>
            <w:tcW w:w="5896" w:type="dxa"/>
          </w:tcPr>
          <w:p w14:paraId="38A676FE" w14:textId="77777777" w:rsidR="00F6410A" w:rsidRDefault="00F6410A" w:rsidP="00CC6965">
            <w:pPr>
              <w:rPr>
                <w:i/>
                <w:iCs/>
              </w:rPr>
            </w:pPr>
          </w:p>
          <w:p w14:paraId="652FBF0B" w14:textId="77777777" w:rsidR="00F6410A" w:rsidRDefault="00F6410A" w:rsidP="00CC6965">
            <w:pPr>
              <w:rPr>
                <w:i/>
                <w:iCs/>
              </w:rPr>
            </w:pPr>
          </w:p>
          <w:p w14:paraId="73C101DA" w14:textId="77777777" w:rsidR="00F6410A" w:rsidRDefault="00F6410A" w:rsidP="00CC6965">
            <w:pPr>
              <w:rPr>
                <w:i/>
                <w:iCs/>
              </w:rPr>
            </w:pPr>
          </w:p>
          <w:p w14:paraId="4E7107DF" w14:textId="77777777" w:rsidR="00F6410A" w:rsidRPr="00292C06" w:rsidRDefault="00F6410A" w:rsidP="00CC6965">
            <w:pPr>
              <w:rPr>
                <w:i/>
                <w:iCs/>
              </w:rPr>
            </w:pPr>
          </w:p>
        </w:tc>
      </w:tr>
    </w:tbl>
    <w:p w14:paraId="78418ADF" w14:textId="5D8E2C05" w:rsidR="00F6410A" w:rsidRDefault="00F6410A" w:rsidP="00580570"/>
    <w:p w14:paraId="26C99AB1" w14:textId="5B88E674" w:rsidR="00545493" w:rsidRDefault="00545493" w:rsidP="00545493">
      <w:r>
        <w:rPr>
          <w:noProof/>
        </w:rPr>
        <mc:AlternateContent>
          <mc:Choice Requires="wps">
            <w:drawing>
              <wp:anchor distT="0" distB="0" distL="114300" distR="114300" simplePos="0" relativeHeight="251698176" behindDoc="0" locked="0" layoutInCell="1" allowOverlap="1" wp14:anchorId="1354C9B0" wp14:editId="6D9FC673">
                <wp:simplePos x="0" y="0"/>
                <wp:positionH relativeFrom="column">
                  <wp:posOffset>4330700</wp:posOffset>
                </wp:positionH>
                <wp:positionV relativeFrom="paragraph">
                  <wp:posOffset>43815</wp:posOffset>
                </wp:positionV>
                <wp:extent cx="117764" cy="107950"/>
                <wp:effectExtent l="0" t="0" r="15875" b="25400"/>
                <wp:wrapNone/>
                <wp:docPr id="9" name="Text Box 9"/>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73BCBC3B" w14:textId="77777777" w:rsidR="00545493" w:rsidRDefault="00545493" w:rsidP="00545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9" style="position:absolute;margin-left:341pt;margin-top:3.45pt;width:9.2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" w14:anchorId="1354C9B0">
                <v:textbox>
                  <w:txbxContent>
                    <w:p w:rsidR="00545493" w:rsidP="00545493" w:rsidRDefault="00545493" w14:paraId="73BCBC3B" w14:textId="77777777"/>
                  </w:txbxContent>
                </v:textbox>
              </v:shape>
            </w:pict>
          </mc:Fallback>
        </mc:AlternateContent>
      </w:r>
      <w:r>
        <w:t xml:space="preserve">The beneficiary will </w:t>
      </w:r>
      <w:r w:rsidR="00A35054" w:rsidRPr="000E7560">
        <w:rPr>
          <w:b/>
          <w:bCs/>
          <w:color w:val="FF3366"/>
        </w:rPr>
        <w:t>host events or activities</w:t>
      </w:r>
      <w:r w:rsidR="00A35054">
        <w:t xml:space="preserve"> with the sponsor</w:t>
      </w:r>
    </w:p>
    <w:p w14:paraId="1F4045C7" w14:textId="77777777" w:rsidR="00545493" w:rsidRDefault="00545493" w:rsidP="00545493"/>
    <w:tbl>
      <w:tblPr>
        <w:tblStyle w:val="TableGrid"/>
        <w:tblW w:w="0" w:type="auto"/>
        <w:tblLook w:val="04A0" w:firstRow="1" w:lastRow="0" w:firstColumn="1" w:lastColumn="0" w:noHBand="0" w:noVBand="1"/>
      </w:tblPr>
      <w:tblGrid>
        <w:gridCol w:w="3114"/>
        <w:gridCol w:w="5896"/>
      </w:tblGrid>
      <w:tr w:rsidR="00545493" w14:paraId="761744D8" w14:textId="77777777" w:rsidTr="5291FA56">
        <w:tc>
          <w:tcPr>
            <w:tcW w:w="3114" w:type="dxa"/>
          </w:tcPr>
          <w:p w14:paraId="7FC1B616" w14:textId="5494E3F4" w:rsidR="00545493" w:rsidRDefault="00A35054" w:rsidP="00CC6965">
            <w:r>
              <w:lastRenderedPageBreak/>
              <w:t>Event/activity description</w:t>
            </w:r>
          </w:p>
        </w:tc>
        <w:tc>
          <w:tcPr>
            <w:tcW w:w="5896" w:type="dxa"/>
          </w:tcPr>
          <w:p w14:paraId="45735F2E" w14:textId="77777777" w:rsidR="00545493" w:rsidRDefault="00545493" w:rsidP="00CC6965"/>
        </w:tc>
      </w:tr>
      <w:tr w:rsidR="00545493" w14:paraId="04323419" w14:textId="77777777" w:rsidTr="5291FA56">
        <w:tc>
          <w:tcPr>
            <w:tcW w:w="3114" w:type="dxa"/>
          </w:tcPr>
          <w:p w14:paraId="75B90A34" w14:textId="26472264" w:rsidR="00545493" w:rsidRDefault="00A35054" w:rsidP="00CC6965">
            <w:r>
              <w:t>Event/activity frequency</w:t>
            </w:r>
          </w:p>
        </w:tc>
        <w:tc>
          <w:tcPr>
            <w:tcW w:w="5896" w:type="dxa"/>
          </w:tcPr>
          <w:p w14:paraId="56C950EB" w14:textId="77777777" w:rsidR="00545493" w:rsidRDefault="00545493" w:rsidP="00CC6965"/>
        </w:tc>
      </w:tr>
      <w:tr w:rsidR="00545493" w14:paraId="3BBB04C1" w14:textId="77777777" w:rsidTr="5291FA56">
        <w:tc>
          <w:tcPr>
            <w:tcW w:w="3114" w:type="dxa"/>
          </w:tcPr>
          <w:p w14:paraId="150545B4" w14:textId="1F3E0F9F" w:rsidR="00545493" w:rsidRDefault="00A35054" w:rsidP="00CC6965">
            <w:r>
              <w:t>Number of attendees</w:t>
            </w:r>
          </w:p>
        </w:tc>
        <w:tc>
          <w:tcPr>
            <w:tcW w:w="5896" w:type="dxa"/>
          </w:tcPr>
          <w:p w14:paraId="064FBAB9" w14:textId="77777777" w:rsidR="00545493" w:rsidRDefault="00545493" w:rsidP="00CC6965"/>
        </w:tc>
      </w:tr>
      <w:tr w:rsidR="00545493" w14:paraId="267FE3D9" w14:textId="77777777" w:rsidTr="5291FA56">
        <w:tc>
          <w:tcPr>
            <w:tcW w:w="3114" w:type="dxa"/>
          </w:tcPr>
          <w:p w14:paraId="10B226C6" w14:textId="6DC6D007" w:rsidR="00545493" w:rsidRDefault="00A35054" w:rsidP="00CC6965">
            <w:r>
              <w:t>Beneficiary Involvement</w:t>
            </w:r>
          </w:p>
        </w:tc>
        <w:tc>
          <w:tcPr>
            <w:tcW w:w="5896" w:type="dxa"/>
          </w:tcPr>
          <w:p w14:paraId="1D86386C" w14:textId="51C3F686" w:rsidR="00545493" w:rsidRDefault="00A3C6A5" w:rsidP="5291FA56">
            <w:pPr>
              <w:rPr>
                <w:i/>
                <w:iCs/>
              </w:rPr>
            </w:pPr>
            <w:proofErr w:type="gramStart"/>
            <w:r w:rsidRPr="5291FA56">
              <w:rPr>
                <w:i/>
                <w:iCs/>
              </w:rPr>
              <w:t>e.g.</w:t>
            </w:r>
            <w:proofErr w:type="gramEnd"/>
            <w:r w:rsidRPr="5291FA56">
              <w:rPr>
                <w:i/>
                <w:iCs/>
              </w:rPr>
              <w:t xml:space="preserve"> Minimum attendees/spend in venue</w:t>
            </w:r>
          </w:p>
          <w:p w14:paraId="412F4D71" w14:textId="77777777" w:rsidR="00545493" w:rsidRDefault="00545493" w:rsidP="00CC6965">
            <w:pPr>
              <w:rPr>
                <w:i/>
                <w:iCs/>
              </w:rPr>
            </w:pPr>
          </w:p>
          <w:p w14:paraId="4EBAC975" w14:textId="77777777" w:rsidR="00545493" w:rsidRDefault="00545493" w:rsidP="00CC6965">
            <w:pPr>
              <w:rPr>
                <w:i/>
                <w:iCs/>
              </w:rPr>
            </w:pPr>
          </w:p>
          <w:p w14:paraId="6ECF6C6F" w14:textId="77777777" w:rsidR="00545493" w:rsidRPr="00292C06" w:rsidRDefault="00545493" w:rsidP="00CC6965">
            <w:pPr>
              <w:rPr>
                <w:i/>
                <w:iCs/>
              </w:rPr>
            </w:pPr>
          </w:p>
        </w:tc>
      </w:tr>
      <w:tr w:rsidR="00A35054" w14:paraId="1113C77B" w14:textId="77777777" w:rsidTr="5291FA56">
        <w:tc>
          <w:tcPr>
            <w:tcW w:w="3114" w:type="dxa"/>
          </w:tcPr>
          <w:p w14:paraId="00FE5992" w14:textId="28274C2D" w:rsidR="00A35054" w:rsidRDefault="00A35054" w:rsidP="00CC6965">
            <w:r>
              <w:t>Sponsor Involvement</w:t>
            </w:r>
          </w:p>
        </w:tc>
        <w:tc>
          <w:tcPr>
            <w:tcW w:w="5896" w:type="dxa"/>
          </w:tcPr>
          <w:p w14:paraId="136872C1" w14:textId="4CF38A26" w:rsidR="00A35054" w:rsidRDefault="7155BA33" w:rsidP="5291FA56">
            <w:pPr>
              <w:rPr>
                <w:i/>
                <w:iCs/>
              </w:rPr>
            </w:pPr>
            <w:proofErr w:type="gramStart"/>
            <w:r w:rsidRPr="5291FA56">
              <w:rPr>
                <w:i/>
                <w:iCs/>
              </w:rPr>
              <w:t>e.g.</w:t>
            </w:r>
            <w:proofErr w:type="gramEnd"/>
            <w:r w:rsidRPr="5291FA56">
              <w:rPr>
                <w:i/>
                <w:iCs/>
              </w:rPr>
              <w:t xml:space="preserve"> Will the sponsor provide food/a specific area in their venue</w:t>
            </w:r>
          </w:p>
          <w:p w14:paraId="0D4FBFCF" w14:textId="77777777" w:rsidR="00A35054" w:rsidRDefault="00A35054" w:rsidP="00CC6965">
            <w:pPr>
              <w:rPr>
                <w:i/>
                <w:iCs/>
              </w:rPr>
            </w:pPr>
          </w:p>
          <w:p w14:paraId="38BEF6EE" w14:textId="290704CC" w:rsidR="00A35054" w:rsidRDefault="00A35054" w:rsidP="00CC6965">
            <w:pPr>
              <w:rPr>
                <w:i/>
                <w:iCs/>
              </w:rPr>
            </w:pPr>
          </w:p>
        </w:tc>
      </w:tr>
    </w:tbl>
    <w:p w14:paraId="323BB4D4" w14:textId="52492BCA" w:rsidR="00545493" w:rsidRDefault="00545493" w:rsidP="00580570"/>
    <w:p w14:paraId="1C5E960E" w14:textId="2BF4C0BB" w:rsidR="476443F1" w:rsidRDefault="476443F1" w:rsidP="5291FA56">
      <w:r>
        <w:t xml:space="preserve">The beneficiary will </w:t>
      </w:r>
      <w:r w:rsidRPr="5291FA56">
        <w:rPr>
          <w:b/>
          <w:bCs/>
          <w:color w:val="FF3366"/>
        </w:rPr>
        <w:t>share</w:t>
      </w:r>
      <w:r w:rsidR="2FC54971" w:rsidRPr="5291FA56">
        <w:rPr>
          <w:b/>
          <w:bCs/>
          <w:color w:val="FF3366"/>
        </w:rPr>
        <w:t xml:space="preserve"> sponsor</w:t>
      </w:r>
      <w:r w:rsidRPr="5291FA56">
        <w:rPr>
          <w:b/>
          <w:bCs/>
          <w:color w:val="FF3366"/>
        </w:rPr>
        <w:t xml:space="preserve"> information/posts </w:t>
      </w:r>
      <w:r w:rsidR="0C5A560F" w:rsidRPr="5291FA56">
        <w:t>to</w:t>
      </w:r>
      <w:r w:rsidRPr="5291FA56">
        <w:t xml:space="preserve"> their members</w:t>
      </w:r>
      <w:r>
        <w:t xml:space="preserve"> </w:t>
      </w:r>
      <w:r>
        <w:rPr>
          <w:noProof/>
        </w:rPr>
        <mc:AlternateContent>
          <mc:Choice Requires="wps">
            <w:drawing>
              <wp:inline distT="0" distB="0" distL="114300" distR="114300" wp14:anchorId="21E2F603" wp14:editId="65BC2E9A">
                <wp:extent cx="117764" cy="107950"/>
                <wp:effectExtent l="0" t="0" r="15875" b="25400"/>
                <wp:docPr id="89708480" name="Text Box 9"/>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6B0B2594" w14:textId="77777777" w:rsidR="00545493" w:rsidRDefault="00545493" w:rsidP="00545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Text Box 9" style="position:absolute;margin-left:341pt;margin-top:3.45pt;width:9.2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" w14:anchorId="1354C9B0">
                <v:textbox>
                  <w:txbxContent>
                    <w:p w:rsidR="00545493" w:rsidP="00545493" w:rsidRDefault="00545493" w14:paraId="73BCBC3B" w14:textId="77777777"/>
                  </w:txbxContent>
                </v:textbox>
              </v:shape>
            </w:pict>
          </mc:Fallback>
        </mc:AlternateContent>
      </w:r>
    </w:p>
    <w:p w14:paraId="11A4C55D" w14:textId="43BF16BF" w:rsidR="5291FA56" w:rsidRDefault="5291FA56" w:rsidP="5291FA56"/>
    <w:tbl>
      <w:tblPr>
        <w:tblStyle w:val="TableGrid"/>
        <w:tblW w:w="0" w:type="auto"/>
        <w:tblLook w:val="04A0" w:firstRow="1" w:lastRow="0" w:firstColumn="1" w:lastColumn="0" w:noHBand="0" w:noVBand="1"/>
      </w:tblPr>
      <w:tblGrid>
        <w:gridCol w:w="3114"/>
        <w:gridCol w:w="5896"/>
      </w:tblGrid>
      <w:tr w:rsidR="5291FA56" w14:paraId="7F8FEFDA" w14:textId="77777777" w:rsidTr="5291FA56">
        <w:tc>
          <w:tcPr>
            <w:tcW w:w="3114" w:type="dxa"/>
          </w:tcPr>
          <w:p w14:paraId="4AAF6A0F" w14:textId="25FC9D20" w:rsidR="5F793779" w:rsidRDefault="5F793779" w:rsidP="5291FA56">
            <w:r>
              <w:t>Medium of information/post share</w:t>
            </w:r>
          </w:p>
        </w:tc>
        <w:tc>
          <w:tcPr>
            <w:tcW w:w="5896" w:type="dxa"/>
          </w:tcPr>
          <w:p w14:paraId="039C0927" w14:textId="6EA4D2A2" w:rsidR="5F793779" w:rsidRDefault="5F793779">
            <w:proofErr w:type="gramStart"/>
            <w:r w:rsidRPr="5291FA56">
              <w:rPr>
                <w:i/>
                <w:iCs/>
              </w:rPr>
              <w:t>e.g.</w:t>
            </w:r>
            <w:proofErr w:type="gramEnd"/>
            <w:r w:rsidRPr="5291FA56">
              <w:rPr>
                <w:i/>
                <w:iCs/>
              </w:rPr>
              <w:t xml:space="preserve"> </w:t>
            </w:r>
            <w:proofErr w:type="spellStart"/>
            <w:r w:rsidRPr="5291FA56">
              <w:rPr>
                <w:i/>
                <w:iCs/>
              </w:rPr>
              <w:t>instagram</w:t>
            </w:r>
            <w:proofErr w:type="spellEnd"/>
            <w:r w:rsidRPr="5291FA56">
              <w:rPr>
                <w:i/>
                <w:iCs/>
              </w:rPr>
              <w:t xml:space="preserve">, </w:t>
            </w:r>
            <w:proofErr w:type="spellStart"/>
            <w:r w:rsidRPr="5291FA56">
              <w:rPr>
                <w:i/>
                <w:iCs/>
              </w:rPr>
              <w:t>facebook</w:t>
            </w:r>
            <w:proofErr w:type="spellEnd"/>
            <w:r w:rsidRPr="5291FA56">
              <w:rPr>
                <w:i/>
                <w:iCs/>
              </w:rPr>
              <w:t>, email newsletter</w:t>
            </w:r>
          </w:p>
        </w:tc>
      </w:tr>
      <w:tr w:rsidR="5291FA56" w14:paraId="7AFA0A8E" w14:textId="77777777" w:rsidTr="5291FA56">
        <w:tc>
          <w:tcPr>
            <w:tcW w:w="3114" w:type="dxa"/>
          </w:tcPr>
          <w:p w14:paraId="5DD2C079" w14:textId="4E9B11AF" w:rsidR="5F793779" w:rsidRDefault="5F793779">
            <w:r>
              <w:t>F</w:t>
            </w:r>
            <w:r w:rsidR="5291FA56">
              <w:t>requency</w:t>
            </w:r>
            <w:r w:rsidR="7CEC5D21">
              <w:t xml:space="preserve"> of information/post share</w:t>
            </w:r>
          </w:p>
        </w:tc>
        <w:tc>
          <w:tcPr>
            <w:tcW w:w="5896" w:type="dxa"/>
          </w:tcPr>
          <w:p w14:paraId="62D3333F" w14:textId="6DFEEF10" w:rsidR="7CEC5D21" w:rsidRDefault="7CEC5D21">
            <w:proofErr w:type="gramStart"/>
            <w:r w:rsidRPr="5291FA56">
              <w:rPr>
                <w:i/>
                <w:iCs/>
              </w:rPr>
              <w:t>e.g.</w:t>
            </w:r>
            <w:proofErr w:type="gramEnd"/>
            <w:r w:rsidRPr="5291FA56">
              <w:rPr>
                <w:i/>
                <w:iCs/>
              </w:rPr>
              <w:t xml:space="preserve"> once a week, once a month</w:t>
            </w:r>
          </w:p>
        </w:tc>
      </w:tr>
      <w:tr w:rsidR="5291FA56" w14:paraId="7116997D" w14:textId="77777777" w:rsidTr="5291FA56">
        <w:tc>
          <w:tcPr>
            <w:tcW w:w="3114" w:type="dxa"/>
          </w:tcPr>
          <w:p w14:paraId="6BFCEC45" w14:textId="7A895949" w:rsidR="7CEC5D21" w:rsidRDefault="7CEC5D21">
            <w:r>
              <w:t>Sponsor</w:t>
            </w:r>
            <w:r w:rsidR="5291FA56">
              <w:t xml:space="preserve"> Involvement</w:t>
            </w:r>
          </w:p>
        </w:tc>
        <w:tc>
          <w:tcPr>
            <w:tcW w:w="5896" w:type="dxa"/>
          </w:tcPr>
          <w:p w14:paraId="5A3E98BC" w14:textId="38134808" w:rsidR="5291FA56" w:rsidRDefault="5291FA56" w:rsidP="5291FA56">
            <w:pPr>
              <w:rPr>
                <w:i/>
                <w:iCs/>
              </w:rPr>
            </w:pPr>
            <w:proofErr w:type="gramStart"/>
            <w:r w:rsidRPr="5291FA56">
              <w:rPr>
                <w:i/>
                <w:iCs/>
              </w:rPr>
              <w:t>e.g.</w:t>
            </w:r>
            <w:proofErr w:type="gramEnd"/>
            <w:r w:rsidRPr="5291FA56">
              <w:rPr>
                <w:i/>
                <w:iCs/>
              </w:rPr>
              <w:t xml:space="preserve"> </w:t>
            </w:r>
            <w:r w:rsidR="03C1BC30" w:rsidRPr="5291FA56">
              <w:rPr>
                <w:i/>
                <w:iCs/>
              </w:rPr>
              <w:t>provide text and graphics</w:t>
            </w:r>
          </w:p>
          <w:p w14:paraId="2D3A419C" w14:textId="77777777" w:rsidR="5291FA56" w:rsidRDefault="5291FA56" w:rsidP="5291FA56">
            <w:pPr>
              <w:rPr>
                <w:i/>
                <w:iCs/>
              </w:rPr>
            </w:pPr>
          </w:p>
          <w:p w14:paraId="3BD5FF14" w14:textId="77777777" w:rsidR="5291FA56" w:rsidRDefault="5291FA56" w:rsidP="5291FA56">
            <w:pPr>
              <w:rPr>
                <w:i/>
                <w:iCs/>
              </w:rPr>
            </w:pPr>
          </w:p>
          <w:p w14:paraId="4C3BCAC2" w14:textId="77777777" w:rsidR="5291FA56" w:rsidRDefault="5291FA56" w:rsidP="5291FA56">
            <w:pPr>
              <w:rPr>
                <w:i/>
                <w:iCs/>
              </w:rPr>
            </w:pPr>
          </w:p>
        </w:tc>
      </w:tr>
      <w:tr w:rsidR="5291FA56" w14:paraId="5D7DB3B9" w14:textId="77777777" w:rsidTr="5291FA56">
        <w:tc>
          <w:tcPr>
            <w:tcW w:w="3114" w:type="dxa"/>
          </w:tcPr>
          <w:p w14:paraId="099CD8B8" w14:textId="4C3C89C0" w:rsidR="03C1BC30" w:rsidRDefault="03C1BC30" w:rsidP="5291FA56">
            <w:r>
              <w:t>Additional notes</w:t>
            </w:r>
          </w:p>
        </w:tc>
        <w:tc>
          <w:tcPr>
            <w:tcW w:w="5896" w:type="dxa"/>
          </w:tcPr>
          <w:p w14:paraId="71149B4A" w14:textId="77777777" w:rsidR="5291FA56" w:rsidRDefault="5291FA56" w:rsidP="5291FA56">
            <w:pPr>
              <w:rPr>
                <w:i/>
                <w:iCs/>
              </w:rPr>
            </w:pPr>
          </w:p>
          <w:p w14:paraId="11E1492B" w14:textId="7754E283" w:rsidR="5291FA56" w:rsidRDefault="5291FA56" w:rsidP="5291FA56">
            <w:pPr>
              <w:rPr>
                <w:i/>
                <w:iCs/>
              </w:rPr>
            </w:pPr>
          </w:p>
          <w:p w14:paraId="71D30191" w14:textId="29A74B53" w:rsidR="5291FA56" w:rsidRDefault="5291FA56" w:rsidP="5291FA56">
            <w:pPr>
              <w:rPr>
                <w:i/>
                <w:iCs/>
              </w:rPr>
            </w:pPr>
          </w:p>
          <w:p w14:paraId="025FA743" w14:textId="290704CC" w:rsidR="5291FA56" w:rsidRDefault="5291FA56" w:rsidP="5291FA56">
            <w:pPr>
              <w:rPr>
                <w:i/>
                <w:iCs/>
              </w:rPr>
            </w:pPr>
          </w:p>
        </w:tc>
      </w:tr>
    </w:tbl>
    <w:p w14:paraId="397C15DD" w14:textId="63CE30F9" w:rsidR="5291FA56" w:rsidRDefault="5291FA56" w:rsidP="5291FA56"/>
    <w:p w14:paraId="0CED28D5" w14:textId="0B0B9E8D" w:rsidR="32E3C9DD" w:rsidRDefault="32E3C9DD" w:rsidP="5291FA56">
      <w:r>
        <w:t xml:space="preserve">The beneficiary will </w:t>
      </w:r>
      <w:r w:rsidRPr="5291FA56">
        <w:rPr>
          <w:b/>
          <w:bCs/>
          <w:color w:val="FF3366"/>
        </w:rPr>
        <w:t xml:space="preserve">share member data </w:t>
      </w:r>
      <w:r w:rsidRPr="5291FA56">
        <w:t>with the sponsor</w:t>
      </w:r>
      <w:r w:rsidR="6AAA6407" w:rsidRPr="5291FA56">
        <w:t>*</w:t>
      </w:r>
      <w:r w:rsidRPr="5291FA56">
        <w:t xml:space="preserve"> </w:t>
      </w:r>
      <w:r>
        <w:rPr>
          <w:noProof/>
        </w:rPr>
        <mc:AlternateContent>
          <mc:Choice Requires="wps">
            <w:drawing>
              <wp:inline distT="0" distB="0" distL="114300" distR="114300" wp14:anchorId="1958EE6C" wp14:editId="27F32334">
                <wp:extent cx="117764" cy="107950"/>
                <wp:effectExtent l="0" t="0" r="15875" b="25400"/>
                <wp:docPr id="507660920" name="Text Box 9"/>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02CDA6EF" w14:textId="77777777" w:rsidR="00545493" w:rsidRDefault="00545493" w:rsidP="00545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Text Box 9" style="position:absolute;margin-left:341pt;margin-top:3.45pt;width:9.25pt;height: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" w14:anchorId="1354C9B0">
                <v:textbox>
                  <w:txbxContent>
                    <w:p w:rsidR="00545493" w:rsidP="00545493" w:rsidRDefault="00545493" w14:paraId="73BCBC3B" w14:textId="77777777"/>
                  </w:txbxContent>
                </v:textbox>
              </v:shape>
            </w:pict>
          </mc:Fallback>
        </mc:AlternateContent>
      </w:r>
    </w:p>
    <w:p w14:paraId="286B30D0" w14:textId="7ABC02AD" w:rsidR="13B16B7B" w:rsidRDefault="13B16B7B" w:rsidP="5291FA56">
      <w:pPr>
        <w:rPr>
          <w:i/>
          <w:iCs/>
        </w:rPr>
      </w:pPr>
      <w:r w:rsidRPr="5291FA56">
        <w:rPr>
          <w:i/>
          <w:iCs/>
        </w:rPr>
        <w:t>*</w:t>
      </w:r>
      <w:r w:rsidR="3AFC40D9" w:rsidRPr="5291FA56">
        <w:rPr>
          <w:i/>
          <w:iCs/>
        </w:rPr>
        <w:t>The beneficiary needs to make their members aware of a new data share BEFORE data is shared with the sponsor. Any data share must be compliant with GDPR.</w:t>
      </w:r>
    </w:p>
    <w:tbl>
      <w:tblPr>
        <w:tblStyle w:val="TableGrid"/>
        <w:tblW w:w="0" w:type="auto"/>
        <w:tblLook w:val="04A0" w:firstRow="1" w:lastRow="0" w:firstColumn="1" w:lastColumn="0" w:noHBand="0" w:noVBand="1"/>
      </w:tblPr>
      <w:tblGrid>
        <w:gridCol w:w="3114"/>
        <w:gridCol w:w="5896"/>
      </w:tblGrid>
      <w:tr w:rsidR="5291FA56" w14:paraId="64CB89D9" w14:textId="77777777" w:rsidTr="5291FA56">
        <w:tc>
          <w:tcPr>
            <w:tcW w:w="3114" w:type="dxa"/>
          </w:tcPr>
          <w:p w14:paraId="17F6078C" w14:textId="566D5CDE" w:rsidR="5291FA56" w:rsidRDefault="5291FA56" w:rsidP="5291FA56">
            <w:r>
              <w:t>Me</w:t>
            </w:r>
            <w:r w:rsidR="01482AA2">
              <w:t>mber data shared with sponsor</w:t>
            </w:r>
          </w:p>
        </w:tc>
        <w:tc>
          <w:tcPr>
            <w:tcW w:w="5896" w:type="dxa"/>
          </w:tcPr>
          <w:p w14:paraId="769E998F" w14:textId="5A1F3E3D" w:rsidR="5291FA56" w:rsidRDefault="5291FA56" w:rsidP="5291FA56">
            <w:pPr>
              <w:rPr>
                <w:i/>
                <w:iCs/>
              </w:rPr>
            </w:pPr>
            <w:proofErr w:type="gramStart"/>
            <w:r w:rsidRPr="5291FA56">
              <w:rPr>
                <w:i/>
                <w:iCs/>
              </w:rPr>
              <w:t>e.g.</w:t>
            </w:r>
            <w:proofErr w:type="gramEnd"/>
            <w:r w:rsidRPr="5291FA56">
              <w:rPr>
                <w:i/>
                <w:iCs/>
              </w:rPr>
              <w:t xml:space="preserve"> </w:t>
            </w:r>
            <w:r w:rsidR="63A30D8E" w:rsidRPr="5291FA56">
              <w:rPr>
                <w:i/>
                <w:iCs/>
              </w:rPr>
              <w:t>name, email address</w:t>
            </w:r>
          </w:p>
        </w:tc>
      </w:tr>
      <w:tr w:rsidR="5291FA56" w14:paraId="1AD5AE3E" w14:textId="77777777" w:rsidTr="5291FA56">
        <w:tc>
          <w:tcPr>
            <w:tcW w:w="3114" w:type="dxa"/>
          </w:tcPr>
          <w:p w14:paraId="6CEEBA83" w14:textId="1E7D7092" w:rsidR="63A30D8E" w:rsidRDefault="63A30D8E" w:rsidP="5291FA56">
            <w:r>
              <w:t>Purpose of data share</w:t>
            </w:r>
          </w:p>
        </w:tc>
        <w:tc>
          <w:tcPr>
            <w:tcW w:w="5896" w:type="dxa"/>
          </w:tcPr>
          <w:p w14:paraId="3974F07D" w14:textId="4C5CE5DE" w:rsidR="5291FA56" w:rsidRDefault="5291FA56" w:rsidP="5291FA56">
            <w:pPr>
              <w:rPr>
                <w:i/>
                <w:iCs/>
              </w:rPr>
            </w:pPr>
            <w:proofErr w:type="gramStart"/>
            <w:r w:rsidRPr="5291FA56">
              <w:rPr>
                <w:i/>
                <w:iCs/>
              </w:rPr>
              <w:t>e.g.</w:t>
            </w:r>
            <w:proofErr w:type="gramEnd"/>
            <w:r w:rsidRPr="5291FA56">
              <w:rPr>
                <w:i/>
                <w:iCs/>
              </w:rPr>
              <w:t xml:space="preserve"> </w:t>
            </w:r>
            <w:r w:rsidR="1403515C" w:rsidRPr="5291FA56">
              <w:rPr>
                <w:i/>
                <w:iCs/>
              </w:rPr>
              <w:t>making society members aware of sponsor’s services</w:t>
            </w:r>
          </w:p>
        </w:tc>
      </w:tr>
      <w:tr w:rsidR="5291FA56" w14:paraId="74153E84" w14:textId="77777777" w:rsidTr="5291FA56">
        <w:tc>
          <w:tcPr>
            <w:tcW w:w="3114" w:type="dxa"/>
          </w:tcPr>
          <w:p w14:paraId="29156B20" w14:textId="3D0AD560" w:rsidR="08D86D65" w:rsidRDefault="08D86D65" w:rsidP="5291FA56">
            <w:r>
              <w:t>How can members unsubscribe from data share?</w:t>
            </w:r>
          </w:p>
        </w:tc>
        <w:tc>
          <w:tcPr>
            <w:tcW w:w="5896" w:type="dxa"/>
          </w:tcPr>
          <w:p w14:paraId="0926DEBA" w14:textId="7718E596" w:rsidR="5291FA56" w:rsidRDefault="5291FA56" w:rsidP="5291FA56">
            <w:pPr>
              <w:rPr>
                <w:i/>
                <w:iCs/>
              </w:rPr>
            </w:pPr>
            <w:proofErr w:type="gramStart"/>
            <w:r w:rsidRPr="5291FA56">
              <w:rPr>
                <w:i/>
                <w:iCs/>
              </w:rPr>
              <w:t>e.g.</w:t>
            </w:r>
            <w:proofErr w:type="gramEnd"/>
            <w:r w:rsidRPr="5291FA56">
              <w:rPr>
                <w:i/>
                <w:iCs/>
              </w:rPr>
              <w:t xml:space="preserve"> </w:t>
            </w:r>
            <w:r w:rsidR="153ED694" w:rsidRPr="5291FA56">
              <w:rPr>
                <w:i/>
                <w:iCs/>
              </w:rPr>
              <w:t>Email X, unsubscribe button at bottom of email</w:t>
            </w:r>
          </w:p>
          <w:p w14:paraId="0060B781" w14:textId="77777777" w:rsidR="5291FA56" w:rsidRDefault="5291FA56" w:rsidP="5291FA56">
            <w:pPr>
              <w:rPr>
                <w:i/>
                <w:iCs/>
              </w:rPr>
            </w:pPr>
          </w:p>
          <w:p w14:paraId="13E37046" w14:textId="77777777" w:rsidR="5291FA56" w:rsidRDefault="5291FA56" w:rsidP="5291FA56">
            <w:pPr>
              <w:rPr>
                <w:i/>
                <w:iCs/>
              </w:rPr>
            </w:pPr>
          </w:p>
          <w:p w14:paraId="4A74C3CD" w14:textId="77777777" w:rsidR="5291FA56" w:rsidRDefault="5291FA56" w:rsidP="5291FA56">
            <w:pPr>
              <w:rPr>
                <w:i/>
                <w:iCs/>
              </w:rPr>
            </w:pPr>
          </w:p>
        </w:tc>
      </w:tr>
      <w:tr w:rsidR="5291FA56" w14:paraId="417D69C0" w14:textId="77777777" w:rsidTr="5291FA56">
        <w:tc>
          <w:tcPr>
            <w:tcW w:w="3114" w:type="dxa"/>
          </w:tcPr>
          <w:p w14:paraId="1E310697" w14:textId="4C3C89C0" w:rsidR="5291FA56" w:rsidRDefault="5291FA56" w:rsidP="5291FA56">
            <w:r>
              <w:lastRenderedPageBreak/>
              <w:t>Additional notes</w:t>
            </w:r>
          </w:p>
        </w:tc>
        <w:tc>
          <w:tcPr>
            <w:tcW w:w="5896" w:type="dxa"/>
          </w:tcPr>
          <w:p w14:paraId="0FD8BE0D" w14:textId="77777777" w:rsidR="5291FA56" w:rsidRDefault="5291FA56" w:rsidP="5291FA56">
            <w:pPr>
              <w:rPr>
                <w:i/>
                <w:iCs/>
              </w:rPr>
            </w:pPr>
          </w:p>
          <w:p w14:paraId="5898003A" w14:textId="7754E283" w:rsidR="5291FA56" w:rsidRDefault="5291FA56" w:rsidP="5291FA56">
            <w:pPr>
              <w:rPr>
                <w:i/>
                <w:iCs/>
              </w:rPr>
            </w:pPr>
          </w:p>
          <w:p w14:paraId="3DD67E49" w14:textId="29A74B53" w:rsidR="5291FA56" w:rsidRDefault="5291FA56" w:rsidP="5291FA56">
            <w:pPr>
              <w:rPr>
                <w:i/>
                <w:iCs/>
              </w:rPr>
            </w:pPr>
          </w:p>
          <w:p w14:paraId="00F893F8" w14:textId="290704CC" w:rsidR="5291FA56" w:rsidRDefault="5291FA56" w:rsidP="5291FA56">
            <w:pPr>
              <w:rPr>
                <w:i/>
                <w:iCs/>
              </w:rPr>
            </w:pPr>
          </w:p>
        </w:tc>
      </w:tr>
    </w:tbl>
    <w:p w14:paraId="470767BF" w14:textId="06D63F96" w:rsidR="5291FA56" w:rsidRDefault="5291FA56" w:rsidP="5291FA56"/>
    <w:p w14:paraId="7DDE4E4F" w14:textId="1204CD38" w:rsidR="0A9C892E" w:rsidRDefault="0A9C892E" w:rsidP="5291FA56">
      <w:r>
        <w:rPr>
          <w:noProof/>
        </w:rPr>
        <mc:AlternateContent>
          <mc:Choice Requires="wps">
            <w:drawing>
              <wp:inline distT="0" distB="0" distL="114300" distR="114300" wp14:anchorId="4BB63285" wp14:editId="0D588665">
                <wp:extent cx="117764" cy="107950"/>
                <wp:effectExtent l="0" t="0" r="15875" b="25400"/>
                <wp:docPr id="835388924" name="Text Box 10"/>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6481BE5D" w14:textId="77777777" w:rsidR="00640CFB" w:rsidRDefault="00640CFB" w:rsidP="00640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xmlns:w="http://schemas.openxmlformats.org/wordprocessingml/2006/main">
              <v:shape xmlns:w14="http://schemas.microsoft.com/office/word/2010/wordml" xmlns:o="urn:schemas-microsoft-com:office:office" xmlns:v="urn:schemas-microsoft-com:vml" id="Text Box 10" style="position:absolute;margin-left:438.5pt;margin-top:3.05pt;width:9.2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" w14:anchorId="08CEBFC9">
                <v:textbox>
                  <w:txbxContent>
                    <w:p w:rsidR="00640CFB" w:rsidP="00640CFB" w:rsidRDefault="00640CFB" w14:paraId="6481BE5D" w14:textId="77777777"/>
                  </w:txbxContent>
                </v:textbox>
              </v:shape>
            </w:pict>
          </mc:Fallback>
        </mc:AlternateContent>
      </w:r>
      <w:r>
        <w:t xml:space="preserve">This beneficiary will </w:t>
      </w:r>
      <w:r w:rsidRPr="5291FA56">
        <w:rPr>
          <w:b/>
          <w:bCs/>
          <w:color w:val="FF3366"/>
        </w:rPr>
        <w:t xml:space="preserve">exclusively pair with the sponsor </w:t>
      </w:r>
      <w:r w:rsidRPr="5291FA56">
        <w:t xml:space="preserve">for the period of this sponsorship agreement </w:t>
      </w:r>
    </w:p>
    <w:p w14:paraId="0A884E97" w14:textId="5B0D6191" w:rsidR="5291FA56" w:rsidRDefault="5291FA56" w:rsidP="5291FA56"/>
    <w:p w14:paraId="67188DE9" w14:textId="7C85F758" w:rsidR="00640CFB" w:rsidRDefault="00E6173D" w:rsidP="00640CFB">
      <w:r>
        <w:rPr>
          <w:noProof/>
        </w:rPr>
        <mc:AlternateContent>
          <mc:Choice Requires="wps">
            <w:drawing>
              <wp:anchor distT="0" distB="0" distL="114300" distR="114300" simplePos="0" relativeHeight="251700224" behindDoc="0" locked="0" layoutInCell="1" allowOverlap="1" wp14:anchorId="08CEBFC9" wp14:editId="6EFA3FAE">
                <wp:simplePos x="0" y="0"/>
                <wp:positionH relativeFrom="column">
                  <wp:posOffset>5568950</wp:posOffset>
                </wp:positionH>
                <wp:positionV relativeFrom="paragraph">
                  <wp:posOffset>38735</wp:posOffset>
                </wp:positionV>
                <wp:extent cx="117764" cy="107950"/>
                <wp:effectExtent l="0" t="0" r="15875" b="25400"/>
                <wp:wrapNone/>
                <wp:docPr id="10" name="Text Box 10"/>
                <wp:cNvGraphicFramePr/>
                <a:graphic xmlns:a="http://schemas.openxmlformats.org/drawingml/2006/main">
                  <a:graphicData uri="http://schemas.microsoft.com/office/word/2010/wordprocessingShape">
                    <wps:wsp>
                      <wps:cNvSpPr txBox="1"/>
                      <wps:spPr>
                        <a:xfrm>
                          <a:off x="0" y="0"/>
                          <a:ext cx="117764" cy="107950"/>
                        </a:xfrm>
                        <a:prstGeom prst="rect">
                          <a:avLst/>
                        </a:prstGeom>
                        <a:solidFill>
                          <a:schemeClr val="lt1"/>
                        </a:solidFill>
                        <a:ln w="6350">
                          <a:solidFill>
                            <a:prstClr val="black"/>
                          </a:solidFill>
                        </a:ln>
                      </wps:spPr>
                      <wps:txbx>
                        <w:txbxContent>
                          <w:p w14:paraId="49B2B62F" w14:textId="77777777" w:rsidR="00640CFB" w:rsidRDefault="00640CFB" w:rsidP="00640C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 Box 10" style="position:absolute;margin-left:438.5pt;margin-top:3.05pt;width:9.25pt;height: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" w14:anchorId="08CEBFC9">
                <v:textbox>
                  <w:txbxContent>
                    <w:p w:rsidR="00640CFB" w:rsidP="00640CFB" w:rsidRDefault="00640CFB" w14:paraId="6481BE5D" w14:textId="77777777"/>
                  </w:txbxContent>
                </v:textbox>
              </v:shape>
            </w:pict>
          </mc:Fallback>
        </mc:AlternateContent>
      </w:r>
      <w:r w:rsidR="00640CFB">
        <w:t xml:space="preserve">This </w:t>
      </w:r>
      <w:r w:rsidR="00DA389B">
        <w:t>beneficiary</w:t>
      </w:r>
      <w:r w:rsidR="00640CFB">
        <w:t xml:space="preserve"> will support the sponsor through </w:t>
      </w:r>
      <w:proofErr w:type="gramStart"/>
      <w:r w:rsidR="00C22122">
        <w:rPr>
          <w:b/>
          <w:bCs/>
          <w:color w:val="FF3366"/>
        </w:rPr>
        <w:t>Other</w:t>
      </w:r>
      <w:proofErr w:type="gramEnd"/>
      <w:r w:rsidR="00640CFB" w:rsidRPr="5291FA56">
        <w:rPr>
          <w:b/>
          <w:bCs/>
          <w:color w:val="FF3366"/>
        </w:rPr>
        <w:t xml:space="preserve"> means</w:t>
      </w:r>
      <w:r w:rsidR="00640CFB">
        <w:t xml:space="preserve"> (detailed below)</w:t>
      </w:r>
    </w:p>
    <w:tbl>
      <w:tblPr>
        <w:tblStyle w:val="TableGrid"/>
        <w:tblW w:w="0" w:type="auto"/>
        <w:tblLook w:val="04A0" w:firstRow="1" w:lastRow="0" w:firstColumn="1" w:lastColumn="0" w:noHBand="0" w:noVBand="1"/>
      </w:tblPr>
      <w:tblGrid>
        <w:gridCol w:w="3114"/>
        <w:gridCol w:w="5896"/>
      </w:tblGrid>
      <w:tr w:rsidR="00640CFB" w14:paraId="76E6A181" w14:textId="77777777" w:rsidTr="5291FA56">
        <w:tc>
          <w:tcPr>
            <w:tcW w:w="3114" w:type="dxa"/>
          </w:tcPr>
          <w:p w14:paraId="34090C2C" w14:textId="5B3A5B59" w:rsidR="00640CFB" w:rsidRDefault="00640CFB" w:rsidP="00CC6965">
            <w:r>
              <w:t xml:space="preserve">Other form of </w:t>
            </w:r>
            <w:r w:rsidR="00DA389B">
              <w:t>beneficiary support</w:t>
            </w:r>
            <w:r>
              <w:t xml:space="preserve"> </w:t>
            </w:r>
          </w:p>
        </w:tc>
        <w:tc>
          <w:tcPr>
            <w:tcW w:w="5896" w:type="dxa"/>
          </w:tcPr>
          <w:p w14:paraId="2239D95C" w14:textId="5349E66B" w:rsidR="0071277A" w:rsidRDefault="00640CFB" w:rsidP="5291FA56">
            <w:pPr>
              <w:rPr>
                <w:i/>
                <w:iCs/>
              </w:rPr>
            </w:pPr>
            <w:r w:rsidRPr="5291FA56">
              <w:rPr>
                <w:i/>
                <w:iCs/>
              </w:rPr>
              <w:t>Please be as detailed as possible</w:t>
            </w:r>
          </w:p>
          <w:p w14:paraId="4D7531CD" w14:textId="77777777" w:rsidR="00640CFB" w:rsidRDefault="00640CFB" w:rsidP="00CC6965">
            <w:pPr>
              <w:rPr>
                <w:i/>
                <w:iCs/>
              </w:rPr>
            </w:pPr>
          </w:p>
          <w:p w14:paraId="240476C4" w14:textId="77777777" w:rsidR="00640CFB" w:rsidRDefault="00640CFB" w:rsidP="00CC6965">
            <w:pPr>
              <w:rPr>
                <w:i/>
                <w:iCs/>
              </w:rPr>
            </w:pPr>
          </w:p>
          <w:p w14:paraId="5A4D0941" w14:textId="77777777" w:rsidR="00640CFB" w:rsidRDefault="00640CFB" w:rsidP="00CC6965">
            <w:pPr>
              <w:rPr>
                <w:i/>
                <w:iCs/>
              </w:rPr>
            </w:pPr>
          </w:p>
          <w:p w14:paraId="5868EA76" w14:textId="77777777" w:rsidR="00640CFB" w:rsidRDefault="00640CFB" w:rsidP="00CC6965">
            <w:pPr>
              <w:rPr>
                <w:i/>
                <w:iCs/>
              </w:rPr>
            </w:pPr>
          </w:p>
          <w:p w14:paraId="4BF7A7A1" w14:textId="77777777" w:rsidR="00640CFB" w:rsidRPr="00494A82" w:rsidRDefault="00640CFB" w:rsidP="00CC6965">
            <w:pPr>
              <w:rPr>
                <w:i/>
                <w:iCs/>
              </w:rPr>
            </w:pPr>
          </w:p>
        </w:tc>
      </w:tr>
    </w:tbl>
    <w:p w14:paraId="66B5B8DC" w14:textId="08840C9B" w:rsidR="00640CFB" w:rsidRDefault="00640CFB" w:rsidP="00580570"/>
    <w:p w14:paraId="31C901CD" w14:textId="17B086F3" w:rsidR="00200C7B" w:rsidRDefault="00200C7B" w:rsidP="00117B83">
      <w:pPr>
        <w:pStyle w:val="Heading2"/>
      </w:pPr>
      <w:r>
        <w:t xml:space="preserve">6. Important notes </w:t>
      </w:r>
      <w:r w:rsidR="00C22122">
        <w:t>(delete if not applicable)</w:t>
      </w:r>
    </w:p>
    <w:p w14:paraId="0CF2A6AF" w14:textId="77777777" w:rsidR="00264DCB" w:rsidRDefault="00264DCB" w:rsidP="00580570"/>
    <w:p w14:paraId="2E07D7A6" w14:textId="2BEE03DB" w:rsidR="00200C7B" w:rsidRDefault="00200C7B" w:rsidP="00200C7B">
      <w:pPr>
        <w:pStyle w:val="ListParagraph"/>
        <w:numPr>
          <w:ilvl w:val="0"/>
          <w:numId w:val="5"/>
        </w:numPr>
      </w:pPr>
      <w:r>
        <w:t xml:space="preserve">All promotional stationary (including, but not limited to, signs; artwork; printed materials etc) will be provided at the sponsor’s own expense. </w:t>
      </w:r>
    </w:p>
    <w:p w14:paraId="0F611409" w14:textId="46002BF8" w:rsidR="001D1369" w:rsidRDefault="00200C7B" w:rsidP="00200C7B">
      <w:pPr>
        <w:pStyle w:val="ListParagraph"/>
        <w:numPr>
          <w:ilvl w:val="0"/>
          <w:numId w:val="5"/>
        </w:numPr>
      </w:pPr>
      <w:r>
        <w:t xml:space="preserve">The sponsor will be expected to provide any artwork (advertisements, hi-resolution logos or images etc) for use by the </w:t>
      </w:r>
      <w:proofErr w:type="spellStart"/>
      <w:r w:rsidR="00C22122">
        <w:t>benificiary</w:t>
      </w:r>
      <w:proofErr w:type="spellEnd"/>
      <w:r>
        <w:t xml:space="preserve"> in good time. Any delay in providing artwork may result in the agreed services provided by the beneficiary being delayed. </w:t>
      </w:r>
    </w:p>
    <w:p w14:paraId="6606D7FA" w14:textId="302DDF61" w:rsidR="00200C7B" w:rsidRDefault="00200C7B" w:rsidP="00200C7B">
      <w:pPr>
        <w:pStyle w:val="ListParagraph"/>
        <w:numPr>
          <w:ilvl w:val="0"/>
          <w:numId w:val="5"/>
        </w:numPr>
      </w:pPr>
      <w:r>
        <w:t xml:space="preserve">Upon termination of this agreement the beneficiary will return all advertising materials and agree, if applicable, to stop using the sponsor’s logo. This may include destroying any clothing or equipment bearing the sponsor’s logo. </w:t>
      </w:r>
    </w:p>
    <w:p w14:paraId="766A00A6" w14:textId="486F6BF7" w:rsidR="00264DCB" w:rsidRDefault="00264DCB" w:rsidP="00264DCB">
      <w:pPr>
        <w:rPr>
          <w:highlight w:val="yellow"/>
        </w:rPr>
      </w:pPr>
    </w:p>
    <w:p w14:paraId="758DCFE6" w14:textId="53F14384" w:rsidR="00264DCB" w:rsidRDefault="00264DCB" w:rsidP="00117B83">
      <w:pPr>
        <w:pStyle w:val="Heading2"/>
      </w:pPr>
      <w:r w:rsidRPr="00264DCB">
        <w:t>7. Participant Agreement</w:t>
      </w:r>
    </w:p>
    <w:p w14:paraId="69B804C7" w14:textId="23E44FCB" w:rsidR="00264DCB" w:rsidRDefault="00264DCB" w:rsidP="00264DCB"/>
    <w:p w14:paraId="08D5E6D5" w14:textId="4E164B63" w:rsidR="00264DCB" w:rsidRDefault="00264DCB" w:rsidP="00264DCB">
      <w:r>
        <w:t xml:space="preserve">Agreement on behalf of </w:t>
      </w:r>
      <w:r w:rsidRPr="000E7560">
        <w:rPr>
          <w:b/>
          <w:bCs/>
          <w:color w:val="FF3366"/>
        </w:rPr>
        <w:t>The Sponsor</w:t>
      </w:r>
      <w:r>
        <w:t>:</w:t>
      </w:r>
    </w:p>
    <w:tbl>
      <w:tblPr>
        <w:tblStyle w:val="TableGrid"/>
        <w:tblW w:w="0" w:type="auto"/>
        <w:tblLook w:val="04A0" w:firstRow="1" w:lastRow="0" w:firstColumn="1" w:lastColumn="0" w:noHBand="0" w:noVBand="1"/>
      </w:tblPr>
      <w:tblGrid>
        <w:gridCol w:w="3114"/>
        <w:gridCol w:w="5896"/>
      </w:tblGrid>
      <w:tr w:rsidR="00264DCB" w14:paraId="3DC6064A" w14:textId="77777777" w:rsidTr="00CC6965">
        <w:tc>
          <w:tcPr>
            <w:tcW w:w="3114" w:type="dxa"/>
          </w:tcPr>
          <w:p w14:paraId="4CC60778" w14:textId="0A76631D" w:rsidR="00264DCB" w:rsidRDefault="00264DCB" w:rsidP="00CC6965">
            <w:r>
              <w:t>Signed</w:t>
            </w:r>
          </w:p>
        </w:tc>
        <w:tc>
          <w:tcPr>
            <w:tcW w:w="5896" w:type="dxa"/>
          </w:tcPr>
          <w:p w14:paraId="64196860" w14:textId="77777777" w:rsidR="00264DCB" w:rsidRDefault="00264DCB" w:rsidP="00CC6965"/>
        </w:tc>
      </w:tr>
      <w:tr w:rsidR="00264DCB" w14:paraId="7AD1DF94" w14:textId="77777777" w:rsidTr="00CC6965">
        <w:tc>
          <w:tcPr>
            <w:tcW w:w="3114" w:type="dxa"/>
          </w:tcPr>
          <w:p w14:paraId="70EC0F6F" w14:textId="5BEF1639" w:rsidR="00264DCB" w:rsidRDefault="00264DCB" w:rsidP="00CC6965">
            <w:r>
              <w:t>Name</w:t>
            </w:r>
          </w:p>
        </w:tc>
        <w:tc>
          <w:tcPr>
            <w:tcW w:w="5896" w:type="dxa"/>
          </w:tcPr>
          <w:p w14:paraId="2B190B43" w14:textId="77777777" w:rsidR="00264DCB" w:rsidRDefault="00264DCB" w:rsidP="00CC6965"/>
        </w:tc>
      </w:tr>
      <w:tr w:rsidR="00264DCB" w14:paraId="7E635181" w14:textId="77777777" w:rsidTr="00CC6965">
        <w:tc>
          <w:tcPr>
            <w:tcW w:w="3114" w:type="dxa"/>
          </w:tcPr>
          <w:p w14:paraId="607B3397" w14:textId="4E8A4835" w:rsidR="00264DCB" w:rsidRDefault="00264DCB" w:rsidP="00CC6965">
            <w:r>
              <w:t>Position</w:t>
            </w:r>
          </w:p>
        </w:tc>
        <w:tc>
          <w:tcPr>
            <w:tcW w:w="5896" w:type="dxa"/>
          </w:tcPr>
          <w:p w14:paraId="71770763" w14:textId="77777777" w:rsidR="00264DCB" w:rsidRDefault="00264DCB" w:rsidP="00CC6965"/>
        </w:tc>
      </w:tr>
      <w:tr w:rsidR="00264DCB" w:rsidRPr="00292C06" w14:paraId="1D4DF259" w14:textId="77777777" w:rsidTr="00264DCB">
        <w:trPr>
          <w:trHeight w:val="330"/>
        </w:trPr>
        <w:tc>
          <w:tcPr>
            <w:tcW w:w="3114" w:type="dxa"/>
          </w:tcPr>
          <w:p w14:paraId="433ABB79" w14:textId="0CDA6413" w:rsidR="00264DCB" w:rsidRDefault="00264DCB" w:rsidP="00CC6965">
            <w:r>
              <w:lastRenderedPageBreak/>
              <w:t>Date</w:t>
            </w:r>
          </w:p>
        </w:tc>
        <w:tc>
          <w:tcPr>
            <w:tcW w:w="5896" w:type="dxa"/>
          </w:tcPr>
          <w:p w14:paraId="4603DD4F" w14:textId="29D61ACD" w:rsidR="00264DCB" w:rsidRPr="00264DCB" w:rsidRDefault="00264DCB" w:rsidP="00CC6965">
            <w:r>
              <w:t>DD/MM/YY</w:t>
            </w:r>
          </w:p>
        </w:tc>
      </w:tr>
    </w:tbl>
    <w:p w14:paraId="485700C9" w14:textId="0980C1F6" w:rsidR="00264DCB" w:rsidRDefault="00264DCB" w:rsidP="00264DCB"/>
    <w:p w14:paraId="59CA18A9" w14:textId="002C82D8" w:rsidR="005B7976" w:rsidRDefault="005B7976" w:rsidP="005B7976">
      <w:r>
        <w:t xml:space="preserve">Agreement on behalf of </w:t>
      </w:r>
      <w:r w:rsidRPr="000E7560">
        <w:rPr>
          <w:b/>
          <w:bCs/>
          <w:color w:val="FF3366"/>
        </w:rPr>
        <w:t>The Beneficiary</w:t>
      </w:r>
      <w:r>
        <w:t>:</w:t>
      </w:r>
    </w:p>
    <w:tbl>
      <w:tblPr>
        <w:tblStyle w:val="TableGrid"/>
        <w:tblW w:w="0" w:type="auto"/>
        <w:tblLook w:val="04A0" w:firstRow="1" w:lastRow="0" w:firstColumn="1" w:lastColumn="0" w:noHBand="0" w:noVBand="1"/>
      </w:tblPr>
      <w:tblGrid>
        <w:gridCol w:w="3114"/>
        <w:gridCol w:w="5896"/>
      </w:tblGrid>
      <w:tr w:rsidR="005B7976" w14:paraId="789C2FC2" w14:textId="77777777" w:rsidTr="00CC6965">
        <w:tc>
          <w:tcPr>
            <w:tcW w:w="3114" w:type="dxa"/>
          </w:tcPr>
          <w:p w14:paraId="3920E097" w14:textId="77777777" w:rsidR="005B7976" w:rsidRDefault="005B7976" w:rsidP="00CC6965">
            <w:r>
              <w:t>Signed</w:t>
            </w:r>
          </w:p>
        </w:tc>
        <w:tc>
          <w:tcPr>
            <w:tcW w:w="5896" w:type="dxa"/>
          </w:tcPr>
          <w:p w14:paraId="3D54C87D" w14:textId="77777777" w:rsidR="005B7976" w:rsidRDefault="005B7976" w:rsidP="00CC6965"/>
        </w:tc>
      </w:tr>
      <w:tr w:rsidR="005B7976" w14:paraId="6B31C917" w14:textId="77777777" w:rsidTr="00CC6965">
        <w:tc>
          <w:tcPr>
            <w:tcW w:w="3114" w:type="dxa"/>
          </w:tcPr>
          <w:p w14:paraId="1AE12934" w14:textId="77777777" w:rsidR="005B7976" w:rsidRDefault="005B7976" w:rsidP="00CC6965">
            <w:r>
              <w:t>Name</w:t>
            </w:r>
          </w:p>
        </w:tc>
        <w:tc>
          <w:tcPr>
            <w:tcW w:w="5896" w:type="dxa"/>
          </w:tcPr>
          <w:p w14:paraId="4AF66FF4" w14:textId="77777777" w:rsidR="005B7976" w:rsidRDefault="005B7976" w:rsidP="00CC6965"/>
        </w:tc>
      </w:tr>
      <w:tr w:rsidR="005B7976" w14:paraId="39C67661" w14:textId="77777777" w:rsidTr="00CC6965">
        <w:tc>
          <w:tcPr>
            <w:tcW w:w="3114" w:type="dxa"/>
          </w:tcPr>
          <w:p w14:paraId="6FFC754F" w14:textId="77777777" w:rsidR="005B7976" w:rsidRDefault="005B7976" w:rsidP="00CC6965">
            <w:r>
              <w:t>Position</w:t>
            </w:r>
          </w:p>
        </w:tc>
        <w:tc>
          <w:tcPr>
            <w:tcW w:w="5896" w:type="dxa"/>
          </w:tcPr>
          <w:p w14:paraId="432D3E93" w14:textId="499CACEA" w:rsidR="005B7976" w:rsidRDefault="005B7976" w:rsidP="00CC6965">
            <w:r>
              <w:t>President</w:t>
            </w:r>
          </w:p>
        </w:tc>
      </w:tr>
      <w:tr w:rsidR="005B7976" w:rsidRPr="00292C06" w14:paraId="1206F8C6" w14:textId="77777777" w:rsidTr="00CC6965">
        <w:trPr>
          <w:trHeight w:val="330"/>
        </w:trPr>
        <w:tc>
          <w:tcPr>
            <w:tcW w:w="3114" w:type="dxa"/>
          </w:tcPr>
          <w:p w14:paraId="0DB82D13" w14:textId="77777777" w:rsidR="005B7976" w:rsidRDefault="005B7976" w:rsidP="00CC6965">
            <w:r>
              <w:t>Date</w:t>
            </w:r>
          </w:p>
        </w:tc>
        <w:tc>
          <w:tcPr>
            <w:tcW w:w="5896" w:type="dxa"/>
          </w:tcPr>
          <w:p w14:paraId="6DA5F077" w14:textId="77777777" w:rsidR="005B7976" w:rsidRPr="00264DCB" w:rsidRDefault="005B7976" w:rsidP="00CC6965">
            <w:r>
              <w:t>DD/MM/YY</w:t>
            </w:r>
          </w:p>
        </w:tc>
      </w:tr>
    </w:tbl>
    <w:p w14:paraId="2B9DA4DA" w14:textId="7BAA305E" w:rsidR="005B7976" w:rsidRDefault="005B7976" w:rsidP="00264DCB"/>
    <w:tbl>
      <w:tblPr>
        <w:tblStyle w:val="TableGrid"/>
        <w:tblW w:w="0" w:type="auto"/>
        <w:tblLook w:val="04A0" w:firstRow="1" w:lastRow="0" w:firstColumn="1" w:lastColumn="0" w:noHBand="0" w:noVBand="1"/>
      </w:tblPr>
      <w:tblGrid>
        <w:gridCol w:w="3114"/>
        <w:gridCol w:w="5896"/>
      </w:tblGrid>
      <w:tr w:rsidR="005B7976" w14:paraId="7A9A1D48" w14:textId="77777777" w:rsidTr="00CC6965">
        <w:tc>
          <w:tcPr>
            <w:tcW w:w="3114" w:type="dxa"/>
          </w:tcPr>
          <w:p w14:paraId="042BA024" w14:textId="77777777" w:rsidR="005B7976" w:rsidRDefault="005B7976" w:rsidP="00CC6965">
            <w:r>
              <w:t>Signed</w:t>
            </w:r>
          </w:p>
        </w:tc>
        <w:tc>
          <w:tcPr>
            <w:tcW w:w="5896" w:type="dxa"/>
          </w:tcPr>
          <w:p w14:paraId="18AB3197" w14:textId="77777777" w:rsidR="005B7976" w:rsidRDefault="005B7976" w:rsidP="00CC6965"/>
        </w:tc>
      </w:tr>
      <w:tr w:rsidR="005B7976" w14:paraId="68305F4F" w14:textId="77777777" w:rsidTr="00CC6965">
        <w:tc>
          <w:tcPr>
            <w:tcW w:w="3114" w:type="dxa"/>
          </w:tcPr>
          <w:p w14:paraId="0562528A" w14:textId="77777777" w:rsidR="005B7976" w:rsidRDefault="005B7976" w:rsidP="00CC6965">
            <w:r>
              <w:t>Name</w:t>
            </w:r>
          </w:p>
        </w:tc>
        <w:tc>
          <w:tcPr>
            <w:tcW w:w="5896" w:type="dxa"/>
          </w:tcPr>
          <w:p w14:paraId="28052385" w14:textId="77777777" w:rsidR="005B7976" w:rsidRDefault="005B7976" w:rsidP="00CC6965"/>
        </w:tc>
      </w:tr>
      <w:tr w:rsidR="005B7976" w14:paraId="76BDD134" w14:textId="77777777" w:rsidTr="00CC6965">
        <w:tc>
          <w:tcPr>
            <w:tcW w:w="3114" w:type="dxa"/>
          </w:tcPr>
          <w:p w14:paraId="22C54A2B" w14:textId="77777777" w:rsidR="005B7976" w:rsidRDefault="005B7976" w:rsidP="00CC6965">
            <w:r>
              <w:t>Position</w:t>
            </w:r>
          </w:p>
        </w:tc>
        <w:tc>
          <w:tcPr>
            <w:tcW w:w="5896" w:type="dxa"/>
          </w:tcPr>
          <w:p w14:paraId="05BB1FC1" w14:textId="0B648982" w:rsidR="005B7976" w:rsidRDefault="005B7976" w:rsidP="00CC6965">
            <w:r>
              <w:t>Treasurer</w:t>
            </w:r>
          </w:p>
        </w:tc>
      </w:tr>
      <w:tr w:rsidR="005B7976" w:rsidRPr="00292C06" w14:paraId="5A3AB153" w14:textId="77777777" w:rsidTr="00CC6965">
        <w:trPr>
          <w:trHeight w:val="330"/>
        </w:trPr>
        <w:tc>
          <w:tcPr>
            <w:tcW w:w="3114" w:type="dxa"/>
          </w:tcPr>
          <w:p w14:paraId="6B0FAA87" w14:textId="77777777" w:rsidR="005B7976" w:rsidRDefault="005B7976" w:rsidP="00CC6965">
            <w:r>
              <w:t>Date</w:t>
            </w:r>
          </w:p>
        </w:tc>
        <w:tc>
          <w:tcPr>
            <w:tcW w:w="5896" w:type="dxa"/>
          </w:tcPr>
          <w:p w14:paraId="530DF9F3" w14:textId="77777777" w:rsidR="005B7976" w:rsidRPr="00264DCB" w:rsidRDefault="005B7976" w:rsidP="00CC6965">
            <w:r>
              <w:t>DD/MM/YY</w:t>
            </w:r>
          </w:p>
        </w:tc>
      </w:tr>
    </w:tbl>
    <w:p w14:paraId="4B0E71AC" w14:textId="779D47FE" w:rsidR="005B7976" w:rsidRDefault="005B7976" w:rsidP="00264DCB"/>
    <w:tbl>
      <w:tblPr>
        <w:tblStyle w:val="TableGrid"/>
        <w:tblW w:w="0" w:type="auto"/>
        <w:tblLook w:val="04A0" w:firstRow="1" w:lastRow="0" w:firstColumn="1" w:lastColumn="0" w:noHBand="0" w:noVBand="1"/>
      </w:tblPr>
      <w:tblGrid>
        <w:gridCol w:w="3114"/>
        <w:gridCol w:w="5896"/>
      </w:tblGrid>
      <w:tr w:rsidR="005B7976" w14:paraId="673655C6" w14:textId="77777777" w:rsidTr="00CC6965">
        <w:tc>
          <w:tcPr>
            <w:tcW w:w="3114" w:type="dxa"/>
          </w:tcPr>
          <w:p w14:paraId="111C12B2" w14:textId="77777777" w:rsidR="005B7976" w:rsidRDefault="005B7976" w:rsidP="00CC6965">
            <w:r>
              <w:t>Signed</w:t>
            </w:r>
          </w:p>
        </w:tc>
        <w:tc>
          <w:tcPr>
            <w:tcW w:w="5896" w:type="dxa"/>
          </w:tcPr>
          <w:p w14:paraId="7D05EBDC" w14:textId="77777777" w:rsidR="005B7976" w:rsidRDefault="005B7976" w:rsidP="00CC6965"/>
        </w:tc>
      </w:tr>
      <w:tr w:rsidR="005B7976" w14:paraId="5096B577" w14:textId="77777777" w:rsidTr="00CC6965">
        <w:tc>
          <w:tcPr>
            <w:tcW w:w="3114" w:type="dxa"/>
          </w:tcPr>
          <w:p w14:paraId="2A857AB4" w14:textId="77777777" w:rsidR="005B7976" w:rsidRDefault="005B7976" w:rsidP="00CC6965">
            <w:r>
              <w:t>Name</w:t>
            </w:r>
          </w:p>
        </w:tc>
        <w:tc>
          <w:tcPr>
            <w:tcW w:w="5896" w:type="dxa"/>
          </w:tcPr>
          <w:p w14:paraId="5DC102D6" w14:textId="77777777" w:rsidR="005B7976" w:rsidRDefault="005B7976" w:rsidP="00CC6965"/>
        </w:tc>
      </w:tr>
      <w:tr w:rsidR="005B7976" w14:paraId="4B7C4A7F" w14:textId="77777777" w:rsidTr="00CC6965">
        <w:tc>
          <w:tcPr>
            <w:tcW w:w="3114" w:type="dxa"/>
          </w:tcPr>
          <w:p w14:paraId="40BC7B62" w14:textId="77777777" w:rsidR="005B7976" w:rsidRDefault="005B7976" w:rsidP="00CC6965">
            <w:r>
              <w:t>Position</w:t>
            </w:r>
          </w:p>
        </w:tc>
        <w:tc>
          <w:tcPr>
            <w:tcW w:w="5896" w:type="dxa"/>
          </w:tcPr>
          <w:p w14:paraId="19D640AF" w14:textId="5D88CBCF" w:rsidR="005B7976" w:rsidRPr="005B7976" w:rsidRDefault="005B7976" w:rsidP="00CC6965">
            <w:pPr>
              <w:rPr>
                <w:i/>
                <w:iCs/>
              </w:rPr>
            </w:pPr>
            <w:r>
              <w:rPr>
                <w:i/>
                <w:iCs/>
              </w:rPr>
              <w:t>Additional Committee Member</w:t>
            </w:r>
          </w:p>
        </w:tc>
      </w:tr>
      <w:tr w:rsidR="005B7976" w:rsidRPr="00292C06" w14:paraId="20AA64B1" w14:textId="77777777" w:rsidTr="00CC6965">
        <w:trPr>
          <w:trHeight w:val="330"/>
        </w:trPr>
        <w:tc>
          <w:tcPr>
            <w:tcW w:w="3114" w:type="dxa"/>
          </w:tcPr>
          <w:p w14:paraId="7A42CA91" w14:textId="77777777" w:rsidR="005B7976" w:rsidRDefault="005B7976" w:rsidP="00CC6965">
            <w:r>
              <w:t>Date</w:t>
            </w:r>
          </w:p>
        </w:tc>
        <w:tc>
          <w:tcPr>
            <w:tcW w:w="5896" w:type="dxa"/>
          </w:tcPr>
          <w:p w14:paraId="6F62141C" w14:textId="77777777" w:rsidR="005B7976" w:rsidRPr="00264DCB" w:rsidRDefault="005B7976" w:rsidP="00CC6965">
            <w:r>
              <w:t>DD/MM/YY</w:t>
            </w:r>
          </w:p>
        </w:tc>
      </w:tr>
    </w:tbl>
    <w:p w14:paraId="67DFD5DB" w14:textId="521C1D00" w:rsidR="005B7976" w:rsidRDefault="005B7976" w:rsidP="00264DCB"/>
    <w:sectPr w:rsidR="005B7976"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D0261" w14:textId="77777777" w:rsidR="00007AD1" w:rsidRDefault="00007AD1" w:rsidP="006B1AEC">
      <w:r>
        <w:separator/>
      </w:r>
    </w:p>
  </w:endnote>
  <w:endnote w:type="continuationSeparator" w:id="0">
    <w:p w14:paraId="4075E6DF" w14:textId="77777777" w:rsidR="00007AD1" w:rsidRDefault="00007AD1"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2034895"/>
      <w:docPartObj>
        <w:docPartGallery w:val="Page Numbers (Bottom of Page)"/>
        <w:docPartUnique/>
      </w:docPartObj>
    </w:sdtPr>
    <w:sdtEndPr>
      <w:rPr>
        <w:rStyle w:val="PageNumber"/>
      </w:rPr>
    </w:sdtEndPr>
    <w:sdtContent>
      <w:p w14:paraId="106F9390"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37CC4F8"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55B1D"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48E53190"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7B307A74" wp14:editId="0DD6B83E">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56BC3AF2"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0E2E2ABC"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1C2A3974"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B307A74">
              <v:stroke joinstyle="miter"/>
              <v:path gradientshapeok="t" o:connecttype="rect"/>
            </v:shapetype>
            <v:shape id="Text Box 38"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">
              <v:textbox inset="0,0,0,0">
                <w:txbxContent>
                  <w:p w:rsidRPr="006D3E6E" w:rsidR="006D3E6E" w:rsidP="006D3E6E" w:rsidRDefault="006D3E6E" w14:paraId="56BC3AF2" w14:textId="77777777">
                    <w:pPr>
                      <w:spacing w:line="276" w:lineRule="auto"/>
                      <w:rPr>
                        <w:rFonts w:cs="Arial"/>
                        <w:color w:val="404343"/>
                        <w:spacing w:val="20"/>
                        <w:sz w:val="18"/>
                        <w:szCs w:val="18"/>
                      </w:rPr>
                    </w:pPr>
                    <w:r w:rsidRPr="006D3E6E">
                      <w:rPr>
                        <w:rFonts w:cs="Arial"/>
                        <w:color w:val="404343"/>
                        <w:spacing w:val="20"/>
                        <w:sz w:val="18"/>
                        <w:szCs w:val="18"/>
                      </w:rPr>
                      <w:t>hwunion.com</w:t>
                    </w:r>
                  </w:p>
                  <w:p w:rsidRPr="006D3E6E" w:rsidR="006D3E6E" w:rsidP="006D3E6E" w:rsidRDefault="006D3E6E" w14:paraId="0E2E2ABC" w14:textId="77777777">
                    <w:pPr>
                      <w:spacing w:line="276" w:lineRule="auto"/>
                      <w:rPr>
                        <w:rFonts w:cs="Arial"/>
                        <w:color w:val="404343"/>
                        <w:spacing w:val="20"/>
                        <w:sz w:val="18"/>
                        <w:szCs w:val="18"/>
                      </w:rPr>
                    </w:pPr>
                    <w:r w:rsidRPr="006D3E6E">
                      <w:rPr>
                        <w:rFonts w:cs="Arial"/>
                        <w:color w:val="404343"/>
                        <w:spacing w:val="20"/>
                        <w:sz w:val="18"/>
                        <w:szCs w:val="18"/>
                      </w:rPr>
                      <w:t>hello@hwunion</w:t>
                    </w:r>
                  </w:p>
                  <w:p w:rsidR="006D3E6E" w:rsidRDefault="006D3E6E" w14:paraId="1C2A3974" w14:textId="77777777"/>
                </w:txbxContent>
              </v:textbox>
            </v:shape>
          </w:pict>
        </mc:Fallback>
      </mc:AlternateContent>
    </w:r>
    <w:r w:rsidRPr="006D3E6E">
      <w:rPr>
        <w:noProof/>
        <w:lang w:eastAsia="en-GB"/>
      </w:rPr>
      <w:drawing>
        <wp:anchor distT="0" distB="0" distL="114300" distR="114300" simplePos="0" relativeHeight="251663360" behindDoc="1" locked="1" layoutInCell="1" allowOverlap="0" wp14:anchorId="0166DEFF" wp14:editId="62858027">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369235C1" wp14:editId="22250D66">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763070"/>
      <w:docPartObj>
        <w:docPartGallery w:val="Page Numbers (Bottom of Page)"/>
        <w:docPartUnique/>
      </w:docPartObj>
    </w:sdtPr>
    <w:sdtEndPr>
      <w:rPr>
        <w:rStyle w:val="PageNumber"/>
      </w:rPr>
    </w:sdtEndPr>
    <w:sdtContent>
      <w:p w14:paraId="15AF7A52"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07F467B2"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97F49" w14:textId="77777777" w:rsidR="00007AD1" w:rsidRDefault="00007AD1" w:rsidP="006B1AEC">
      <w:r>
        <w:separator/>
      </w:r>
    </w:p>
  </w:footnote>
  <w:footnote w:type="continuationSeparator" w:id="0">
    <w:p w14:paraId="27AFDA60" w14:textId="77777777" w:rsidR="00007AD1" w:rsidRDefault="00007AD1"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B403"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141A0A08" wp14:editId="45FFA382">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36A4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7.5pt;height:33pt" o:bullet="t">
        <v:imagedata r:id="rId1" o:title="U-Bullet4"/>
      </v:shape>
    </w:pict>
  </w:numPicBullet>
  <w:numPicBullet w:numPicBulletId="1">
    <w:pict>
      <v:shape w14:anchorId="1E894415" id="_x0000_i1047" type="#_x0000_t75" style="width:27.5pt;height:33pt" o:bullet="t">
        <v:imagedata r:id="rId2" o:title="U-Bullet2"/>
      </v:shape>
    </w:pict>
  </w:numPicBullet>
  <w:abstractNum w:abstractNumId="0" w15:restartNumberingAfterBreak="0">
    <w:nsid w:val="13C23B1A"/>
    <w:multiLevelType w:val="hybridMultilevel"/>
    <w:tmpl w:val="2A160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5153366"/>
    <w:multiLevelType w:val="hybridMultilevel"/>
    <w:tmpl w:val="6B74CD6C"/>
    <w:lvl w:ilvl="0" w:tplc="913404D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4CB"/>
    <w:rsid w:val="00007AD1"/>
    <w:rsid w:val="000E7560"/>
    <w:rsid w:val="000F26BD"/>
    <w:rsid w:val="00117B83"/>
    <w:rsid w:val="00120171"/>
    <w:rsid w:val="001443EF"/>
    <w:rsid w:val="001D1369"/>
    <w:rsid w:val="001D3E68"/>
    <w:rsid w:val="001E7DC9"/>
    <w:rsid w:val="001F1A63"/>
    <w:rsid w:val="00200C7B"/>
    <w:rsid w:val="0020619A"/>
    <w:rsid w:val="00264DCB"/>
    <w:rsid w:val="00286D39"/>
    <w:rsid w:val="00292C06"/>
    <w:rsid w:val="002B0706"/>
    <w:rsid w:val="002B2290"/>
    <w:rsid w:val="002C7D50"/>
    <w:rsid w:val="002F53EE"/>
    <w:rsid w:val="00305F48"/>
    <w:rsid w:val="003146FF"/>
    <w:rsid w:val="00317F09"/>
    <w:rsid w:val="00322AFF"/>
    <w:rsid w:val="003B6202"/>
    <w:rsid w:val="004274B5"/>
    <w:rsid w:val="004930FD"/>
    <w:rsid w:val="00494A82"/>
    <w:rsid w:val="00510088"/>
    <w:rsid w:val="00545493"/>
    <w:rsid w:val="00580570"/>
    <w:rsid w:val="005B3199"/>
    <w:rsid w:val="005B7976"/>
    <w:rsid w:val="005D3032"/>
    <w:rsid w:val="005D5939"/>
    <w:rsid w:val="00640CFB"/>
    <w:rsid w:val="00656925"/>
    <w:rsid w:val="006B0471"/>
    <w:rsid w:val="006B1AEC"/>
    <w:rsid w:val="006B646F"/>
    <w:rsid w:val="006D3E6E"/>
    <w:rsid w:val="0071277A"/>
    <w:rsid w:val="00726011"/>
    <w:rsid w:val="007D0AE9"/>
    <w:rsid w:val="007E1EAD"/>
    <w:rsid w:val="008550C8"/>
    <w:rsid w:val="0087422A"/>
    <w:rsid w:val="0087437C"/>
    <w:rsid w:val="008E5EEF"/>
    <w:rsid w:val="008F74B2"/>
    <w:rsid w:val="009167C1"/>
    <w:rsid w:val="009238B7"/>
    <w:rsid w:val="009874CB"/>
    <w:rsid w:val="00991F0E"/>
    <w:rsid w:val="009D02D6"/>
    <w:rsid w:val="009F232A"/>
    <w:rsid w:val="00A055CF"/>
    <w:rsid w:val="00A0688C"/>
    <w:rsid w:val="00A201E7"/>
    <w:rsid w:val="00A2651B"/>
    <w:rsid w:val="00A35054"/>
    <w:rsid w:val="00A3C6A5"/>
    <w:rsid w:val="00A80CA2"/>
    <w:rsid w:val="00A94C6A"/>
    <w:rsid w:val="00AB0DB0"/>
    <w:rsid w:val="00AC6069"/>
    <w:rsid w:val="00B71E0D"/>
    <w:rsid w:val="00C13BB1"/>
    <w:rsid w:val="00C22122"/>
    <w:rsid w:val="00C34977"/>
    <w:rsid w:val="00C41AFD"/>
    <w:rsid w:val="00C53D1D"/>
    <w:rsid w:val="00C67FE5"/>
    <w:rsid w:val="00C872E3"/>
    <w:rsid w:val="00CA75CF"/>
    <w:rsid w:val="00CC5ACA"/>
    <w:rsid w:val="00CF34A8"/>
    <w:rsid w:val="00D067C5"/>
    <w:rsid w:val="00D0767E"/>
    <w:rsid w:val="00D121FF"/>
    <w:rsid w:val="00D15937"/>
    <w:rsid w:val="00DA389B"/>
    <w:rsid w:val="00DB6C9A"/>
    <w:rsid w:val="00DF28BB"/>
    <w:rsid w:val="00E0676D"/>
    <w:rsid w:val="00E11D6A"/>
    <w:rsid w:val="00E6173D"/>
    <w:rsid w:val="00E840ED"/>
    <w:rsid w:val="00E94919"/>
    <w:rsid w:val="00EB09D4"/>
    <w:rsid w:val="00EE4A64"/>
    <w:rsid w:val="00EE5224"/>
    <w:rsid w:val="00EF6AA4"/>
    <w:rsid w:val="00F0021D"/>
    <w:rsid w:val="00F26EC5"/>
    <w:rsid w:val="00F26ECB"/>
    <w:rsid w:val="00F6410A"/>
    <w:rsid w:val="00F7255D"/>
    <w:rsid w:val="00FB43B9"/>
    <w:rsid w:val="00FF4F11"/>
    <w:rsid w:val="01482AA2"/>
    <w:rsid w:val="0334F716"/>
    <w:rsid w:val="03C1BC30"/>
    <w:rsid w:val="0419459A"/>
    <w:rsid w:val="053CFA6C"/>
    <w:rsid w:val="08D86D65"/>
    <w:rsid w:val="0A9C892E"/>
    <w:rsid w:val="0C5A560F"/>
    <w:rsid w:val="0F5F5145"/>
    <w:rsid w:val="11300CAE"/>
    <w:rsid w:val="13B16B7B"/>
    <w:rsid w:val="1403515C"/>
    <w:rsid w:val="153ED694"/>
    <w:rsid w:val="174DE1C9"/>
    <w:rsid w:val="21CF5EA5"/>
    <w:rsid w:val="276BF319"/>
    <w:rsid w:val="2FC54971"/>
    <w:rsid w:val="2FEC064F"/>
    <w:rsid w:val="30F9AD02"/>
    <w:rsid w:val="3112D55F"/>
    <w:rsid w:val="31569D5E"/>
    <w:rsid w:val="32E3C9DD"/>
    <w:rsid w:val="38DB0CB6"/>
    <w:rsid w:val="3AFC40D9"/>
    <w:rsid w:val="3B21B529"/>
    <w:rsid w:val="3C04A782"/>
    <w:rsid w:val="3E107416"/>
    <w:rsid w:val="3EA814A8"/>
    <w:rsid w:val="41191F18"/>
    <w:rsid w:val="42B904FF"/>
    <w:rsid w:val="476443F1"/>
    <w:rsid w:val="4D2D1E09"/>
    <w:rsid w:val="4E82F0C4"/>
    <w:rsid w:val="5291FA56"/>
    <w:rsid w:val="57598D77"/>
    <w:rsid w:val="5803413D"/>
    <w:rsid w:val="5B9433C5"/>
    <w:rsid w:val="5F793779"/>
    <w:rsid w:val="63A30D8E"/>
    <w:rsid w:val="658071A1"/>
    <w:rsid w:val="66F2119F"/>
    <w:rsid w:val="688DE200"/>
    <w:rsid w:val="6AAA6407"/>
    <w:rsid w:val="6C95FA2B"/>
    <w:rsid w:val="7034AE76"/>
    <w:rsid w:val="7155BA33"/>
    <w:rsid w:val="71738E7B"/>
    <w:rsid w:val="71C12B15"/>
    <w:rsid w:val="730F5EDC"/>
    <w:rsid w:val="78F8D5CF"/>
    <w:rsid w:val="7CEC5D21"/>
    <w:rsid w:val="7F1E8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A63F2"/>
  <w14:defaultImageDpi w14:val="32767"/>
  <w15:chartTrackingRefBased/>
  <w15:docId w15:val="{2371644A-86B0-4AB2-9686-889B217D9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semiHidden/>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semiHidden/>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table" w:styleId="TableGrid">
    <w:name w:val="Table Grid"/>
    <w:basedOn w:val="TableNormal"/>
    <w:uiPriority w:val="39"/>
    <w:rsid w:val="00E94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pg24\Download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2</TotalTime>
  <Pages>8</Pages>
  <Words>846</Words>
  <Characters>4825</Characters>
  <Application>Microsoft Office Word</Application>
  <DocSecurity>0</DocSecurity>
  <Lines>40</Lines>
  <Paragraphs>11</Paragraphs>
  <ScaleCrop>false</ScaleCrop>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Glynn, Polly</dc:creator>
  <cp:keywords/>
  <dc:description/>
  <cp:lastModifiedBy>Glynn, Polly</cp:lastModifiedBy>
  <cp:revision>6</cp:revision>
  <dcterms:created xsi:type="dcterms:W3CDTF">2021-10-06T14:39:00Z</dcterms:created>
  <dcterms:modified xsi:type="dcterms:W3CDTF">2021-10-07T09:47:00Z</dcterms:modified>
</cp:coreProperties>
</file>