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13002345"/>
        <w:docPartObj>
          <w:docPartGallery w:val="Cover Pages"/>
          <w:docPartUnique/>
        </w:docPartObj>
      </w:sdtPr>
      <w:sdtContent>
        <w:p w14:paraId="7DD737C4" w14:textId="77777777" w:rsidR="00322AFF" w:rsidRDefault="00991F0E" w:rsidP="00322AFF">
          <w:r w:rsidRPr="006B1AEC">
            <w:rPr>
              <w:noProof/>
              <w:lang w:eastAsia="en-GB"/>
            </w:rPr>
            <mc:AlternateContent>
              <mc:Choice Requires="wps">
                <w:drawing>
                  <wp:anchor distT="0" distB="0" distL="114300" distR="114300" simplePos="0" relativeHeight="251658248" behindDoc="0" locked="0" layoutInCell="1" allowOverlap="1" wp14:anchorId="0043E188" wp14:editId="472FD64D">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03E8BA44"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043E188" id="_x0000_t202" coordsize="21600,21600" o:spt="202" path="m,l,21600r21600,l21600,xe">
                    <v:stroke joinstyle="miter"/>
                    <v:path gradientshapeok="t" o:connecttype="rect"/>
                  </v:shapetype>
                  <v:shape id="Text Box 30" o:spid="_x0000_s1026" type="#_x0000_t202" style="position:absolute;margin-left:-70.7pt;margin-top:672.7pt;width:599.4pt;height:35.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h9FwIAACwEAAAOAAAAZHJzL2Uyb0RvYy54bWysU8tu2zAQvBfoPxC815Id2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" filled="f" stroked="f" strokeweight=".5pt">
                    <v:textbox>
                      <w:txbxContent>
                        <w:p w14:paraId="03E8BA44"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Pr="006B1AEC">
            <w:rPr>
              <w:noProof/>
              <w:lang w:eastAsia="en-GB"/>
            </w:rPr>
            <mc:AlternateContent>
              <mc:Choice Requires="wps">
                <w:drawing>
                  <wp:anchor distT="0" distB="0" distL="114300" distR="114300" simplePos="0" relativeHeight="251658245" behindDoc="0" locked="0" layoutInCell="1" allowOverlap="1" wp14:anchorId="113D3526" wp14:editId="742CA740">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00ECAF85" w14:textId="5B3D7528" w:rsidR="006B1AEC" w:rsidRPr="005B4409" w:rsidRDefault="00641673" w:rsidP="006B1AEC">
                                <w:pPr>
                                  <w:jc w:val="center"/>
                                  <w:rPr>
                                    <w:rFonts w:cs="Arial"/>
                                    <w:color w:val="404343"/>
                                    <w:spacing w:val="20"/>
                                    <w:sz w:val="32"/>
                                    <w:szCs w:val="32"/>
                                  </w:rPr>
                                </w:pPr>
                                <w:r w:rsidRPr="005B4409">
                                  <w:rPr>
                                    <w:rFonts w:cs="Arial"/>
                                    <w:color w:val="404343"/>
                                    <w:spacing w:val="20"/>
                                    <w:sz w:val="32"/>
                                    <w:szCs w:val="32"/>
                                  </w:rPr>
                                  <w:t>Make your society handover simple!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113D3526" id="Text Box 28" o:spid="_x0000_s1027" type="#_x0000_t202" style="position:absolute;margin-left:-68.15pt;margin-top:451.75pt;width:594.4pt;height:35.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" filled="f" stroked="f" strokeweight=".5pt">
                    <v:textbox>
                      <w:txbxContent>
                        <w:p w14:paraId="00ECAF85" w14:textId="5B3D7528" w:rsidR="006B1AEC" w:rsidRPr="005B4409" w:rsidRDefault="00641673" w:rsidP="006B1AEC">
                          <w:pPr>
                            <w:jc w:val="center"/>
                            <w:rPr>
                              <w:rFonts w:cs="Arial"/>
                              <w:color w:val="404343"/>
                              <w:spacing w:val="20"/>
                              <w:sz w:val="32"/>
                              <w:szCs w:val="32"/>
                            </w:rPr>
                          </w:pPr>
                          <w:r w:rsidRPr="005B4409">
                            <w:rPr>
                              <w:rFonts w:cs="Arial"/>
                              <w:color w:val="404343"/>
                              <w:spacing w:val="20"/>
                              <w:sz w:val="32"/>
                              <w:szCs w:val="32"/>
                            </w:rPr>
                            <w:t>Make your society handover simple!</w:t>
                          </w:r>
                        </w:p>
                      </w:txbxContent>
                    </v:textbox>
                  </v:shape>
                </w:pict>
              </mc:Fallback>
            </mc:AlternateContent>
          </w:r>
          <w:r w:rsidRPr="006B1AEC">
            <w:rPr>
              <w:noProof/>
              <w:lang w:eastAsia="en-GB"/>
            </w:rPr>
            <mc:AlternateContent>
              <mc:Choice Requires="wps">
                <w:drawing>
                  <wp:anchor distT="0" distB="0" distL="114300" distR="114300" simplePos="0" relativeHeight="251658242" behindDoc="0" locked="0" layoutInCell="1" allowOverlap="1" wp14:anchorId="70194825" wp14:editId="14F1A410">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54C1FF31"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70194825" id="Text Box 26" o:spid="_x0000_s1028" type="#_x0000_t202" style="position:absolute;margin-left:-67.75pt;margin-top:257pt;width:594.4pt;height:24.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" filled="f" stroked="f" strokeweight=".5pt">
                    <v:textbox>
                      <w:txbxContent>
                        <w:p w14:paraId="54C1FF31"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Pr="006B1AEC">
            <w:rPr>
              <w:noProof/>
              <w:lang w:eastAsia="en-GB"/>
            </w:rPr>
            <mc:AlternateContent>
              <mc:Choice Requires="wps">
                <w:drawing>
                  <wp:anchor distT="0" distB="0" distL="114300" distR="114300" simplePos="0" relativeHeight="251658244" behindDoc="0" locked="0" layoutInCell="1" allowOverlap="1" wp14:anchorId="152FAD97" wp14:editId="61234109">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08E1FADA" w14:textId="2D282C97" w:rsidR="006B1AEC" w:rsidRPr="005B4409" w:rsidRDefault="00641673" w:rsidP="00641673">
                                <w:pPr>
                                  <w:pStyle w:val="Heading1"/>
                                  <w:jc w:val="center"/>
                                  <w:rPr>
                                    <w:i w:val="0"/>
                                    <w:iCs/>
                                  </w:rPr>
                                </w:pPr>
                                <w:r w:rsidRPr="005B4409">
                                  <w:rPr>
                                    <w:i w:val="0"/>
                                    <w:iCs/>
                                  </w:rPr>
                                  <w:t>Society Committee</w:t>
                                </w:r>
                              </w:p>
                              <w:p w14:paraId="10AB8026" w14:textId="27A9B8CB" w:rsidR="00641673" w:rsidRPr="005B4409" w:rsidRDefault="00641673" w:rsidP="00641673">
                                <w:pPr>
                                  <w:pStyle w:val="Heading1"/>
                                  <w:jc w:val="center"/>
                                  <w:rPr>
                                    <w:i w:val="0"/>
                                    <w:iCs/>
                                  </w:rPr>
                                </w:pPr>
                                <w:r w:rsidRPr="005B4409">
                                  <w:rPr>
                                    <w:i w:val="0"/>
                                    <w:iCs/>
                                  </w:rPr>
                                  <w:t>Handover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2FAD97" id="Text Box 27" o:spid="_x0000_s1029" type="#_x0000_t202" style="position:absolute;margin-left:-1.3pt;margin-top:338.95pt;width:603.6pt;height:11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Fo7VMQaAgAANAQAAA4AAAAAAAAAAAAAAAAALgIAAGRycy9lMm9Eb2MueG1sUEsB&#10;Ai0AFAAGAAgAAAAhAPD+lq7iAAAACwEAAA8AAAAAAAAAAAAAAAAAdAQAAGRycy9kb3ducmV2Lnht&#10;bFBLBQYAAAAABAAEAPMAAACDBQAAAAA=&#10;" filled="f" stroked="f" strokeweight=".5pt">
                    <v:textbox>
                      <w:txbxContent>
                        <w:p w14:paraId="08E1FADA" w14:textId="2D282C97" w:rsidR="006B1AEC" w:rsidRPr="005B4409" w:rsidRDefault="00641673" w:rsidP="00641673">
                          <w:pPr>
                            <w:pStyle w:val="Heading1"/>
                            <w:jc w:val="center"/>
                            <w:rPr>
                              <w:i w:val="0"/>
                              <w:iCs/>
                            </w:rPr>
                          </w:pPr>
                          <w:r w:rsidRPr="005B4409">
                            <w:rPr>
                              <w:i w:val="0"/>
                              <w:iCs/>
                            </w:rPr>
                            <w:t>Society Committee</w:t>
                          </w:r>
                        </w:p>
                        <w:p w14:paraId="10AB8026" w14:textId="27A9B8CB" w:rsidR="00641673" w:rsidRPr="005B4409" w:rsidRDefault="00641673" w:rsidP="00641673">
                          <w:pPr>
                            <w:pStyle w:val="Heading1"/>
                            <w:jc w:val="center"/>
                            <w:rPr>
                              <w:i w:val="0"/>
                              <w:iCs/>
                            </w:rPr>
                          </w:pPr>
                          <w:r w:rsidRPr="005B4409">
                            <w:rPr>
                              <w:i w:val="0"/>
                              <w:iCs/>
                            </w:rPr>
                            <w:t>Handover Document</w:t>
                          </w:r>
                        </w:p>
                      </w:txbxContent>
                    </v:textbox>
                    <w10:wrap anchorx="page"/>
                  </v:shape>
                </w:pict>
              </mc:Fallback>
            </mc:AlternateContent>
          </w:r>
          <w:r w:rsidRPr="006B1AEC">
            <w:rPr>
              <w:noProof/>
              <w:lang w:eastAsia="en-GB"/>
            </w:rPr>
            <mc:AlternateContent>
              <mc:Choice Requires="wps">
                <w:drawing>
                  <wp:anchor distT="0" distB="0" distL="114300" distR="114300" simplePos="0" relativeHeight="251658246" behindDoc="0" locked="0" layoutInCell="1" allowOverlap="1" wp14:anchorId="2082E58A" wp14:editId="58ACAEDB">
                    <wp:simplePos x="0" y="0"/>
                    <wp:positionH relativeFrom="column">
                      <wp:posOffset>-875665</wp:posOffset>
                    </wp:positionH>
                    <wp:positionV relativeFrom="paragraph">
                      <wp:posOffset>6230620</wp:posOffset>
                    </wp:positionV>
                    <wp:extent cx="7569835" cy="446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446405"/>
                            </a:xfrm>
                            <a:prstGeom prst="rect">
                              <a:avLst/>
                            </a:prstGeom>
                            <a:noFill/>
                            <a:ln w="6350">
                              <a:noFill/>
                            </a:ln>
                          </wps:spPr>
                          <wps:txbx>
                            <w:txbxContent>
                              <w:p w14:paraId="0AAF1282" w14:textId="6397F613"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082E58A" id="Text Box 29" o:spid="_x0000_s1030" type="#_x0000_t202" style="position:absolute;margin-left:-68.95pt;margin-top:490.6pt;width:596.05pt;height:35.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2vHAIAADMEAAAOAAAAZHJzL2Uyb0RvYy54bWysU8tu2zAQvBfoPxC815Id2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" filled="f" stroked="f" strokeweight=".5pt">
                    <v:textbox>
                      <w:txbxContent>
                        <w:p w14:paraId="0AAF1282" w14:textId="6397F613" w:rsidR="006B1AEC" w:rsidRPr="00AC6069" w:rsidRDefault="006B1AEC" w:rsidP="006B1AEC">
                          <w:pPr>
                            <w:jc w:val="center"/>
                            <w:rPr>
                              <w:rFonts w:cs="Arial"/>
                              <w:i/>
                              <w:iCs/>
                              <w:color w:val="404343"/>
                              <w:spacing w:val="20"/>
                            </w:rPr>
                          </w:pPr>
                        </w:p>
                      </w:txbxContent>
                    </v:textbox>
                  </v:shape>
                </w:pict>
              </mc:Fallback>
            </mc:AlternateContent>
          </w:r>
          <w:r w:rsidR="00656925" w:rsidRPr="006B1AEC">
            <w:rPr>
              <w:noProof/>
              <w:lang w:eastAsia="en-GB"/>
            </w:rPr>
            <w:drawing>
              <wp:anchor distT="0" distB="0" distL="114300" distR="114300" simplePos="0" relativeHeight="251658241" behindDoc="0" locked="0" layoutInCell="1" allowOverlap="1" wp14:anchorId="73BCEB96" wp14:editId="31A6C624">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58243" behindDoc="1" locked="0" layoutInCell="1" allowOverlap="0" wp14:anchorId="660C153D" wp14:editId="7897ADE8">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58247" behindDoc="0" locked="0" layoutInCell="1" allowOverlap="0" wp14:anchorId="6DF79AEF" wp14:editId="4EFFB431">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58240" behindDoc="1" locked="1" layoutInCell="1" allowOverlap="0" wp14:anchorId="42B08EE5" wp14:editId="0A66D1E5">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5DAE860B" w14:textId="3480C11F" w:rsidR="00641673" w:rsidRPr="005B4409" w:rsidRDefault="00641673" w:rsidP="00641673">
      <w:pPr>
        <w:pStyle w:val="Heading3"/>
        <w:rPr>
          <w:u w:val="single"/>
        </w:rPr>
      </w:pPr>
      <w:r w:rsidRPr="5D9F85A3">
        <w:rPr>
          <w:u w:val="single"/>
        </w:rPr>
        <w:t>INTRODUCTION</w:t>
      </w:r>
    </w:p>
    <w:p w14:paraId="4A7D85D9" w14:textId="60FDC510" w:rsidR="00641673" w:rsidRDefault="7FBB55F3" w:rsidP="00641673">
      <w:r>
        <w:t>Congratulations on completing your year as a Society Committee Member! Your role runs until 31</w:t>
      </w:r>
      <w:r w:rsidRPr="5D9F85A3">
        <w:rPr>
          <w:vertAlign w:val="superscript"/>
        </w:rPr>
        <w:t>st</w:t>
      </w:r>
      <w:r>
        <w:t xml:space="preserve"> </w:t>
      </w:r>
      <w:r w:rsidR="2E805250">
        <w:t>Ma</w:t>
      </w:r>
      <w:r>
        <w:t xml:space="preserve">y, at which point, the incoming committee will take over. </w:t>
      </w:r>
    </w:p>
    <w:p w14:paraId="697A67C4" w14:textId="50AFB3A6" w:rsidR="53518F35" w:rsidRDefault="53518F35"/>
    <w:p w14:paraId="46434B6B" w14:textId="29EB2D6A" w:rsidR="7FBB55F3" w:rsidRDefault="7FBB55F3">
      <w:r>
        <w:t xml:space="preserve">We know handing over a society can be tricky, but we’ve put together this handover document for you to complete and share with your new committee. </w:t>
      </w:r>
      <w:r w:rsidR="56EA761A">
        <w:t xml:space="preserve">You will have spent the year gaining valuable experience while running your society and it’ll </w:t>
      </w:r>
      <w:r w:rsidR="7324633A">
        <w:t>really help</w:t>
      </w:r>
      <w:r w:rsidR="56EA761A">
        <w:t xml:space="preserve"> the new committee and future members for you to pass your knowledge on. This will give the society the best possible </w:t>
      </w:r>
      <w:r w:rsidR="0BB7F071">
        <w:t xml:space="preserve">start! </w:t>
      </w:r>
    </w:p>
    <w:p w14:paraId="40F73D88" w14:textId="245CDECF" w:rsidR="34CCA3AE" w:rsidRDefault="34CCA3AE"/>
    <w:p w14:paraId="5C441695" w14:textId="336A7A53" w:rsidR="61353843" w:rsidRDefault="00FE52A3" w:rsidP="65B7C707">
      <w:pPr>
        <w:rPr>
          <w:lang w:val="en-US"/>
        </w:rPr>
      </w:pPr>
      <w:r w:rsidRPr="65B7C707">
        <w:rPr>
          <w:lang w:val="en-US"/>
        </w:rPr>
        <w:t xml:space="preserve">We also have our </w:t>
      </w:r>
      <w:hyperlink r:id="rId15">
        <w:r w:rsidRPr="65B7C707">
          <w:rPr>
            <w:rStyle w:val="Hyperlink"/>
            <w:lang w:val="en-US"/>
          </w:rPr>
          <w:t>toolkit</w:t>
        </w:r>
      </w:hyperlink>
      <w:r w:rsidRPr="65B7C707">
        <w:rPr>
          <w:lang w:val="en-US"/>
        </w:rPr>
        <w:t xml:space="preserve"> to help new and old committee members alike!</w:t>
      </w:r>
      <w:r w:rsidR="009D5A22">
        <w:rPr>
          <w:lang w:val="en-US"/>
        </w:rPr>
        <w:t xml:space="preserve"> </w:t>
      </w:r>
      <w:r w:rsidR="61353843" w:rsidRPr="5D9F85A3">
        <w:rPr>
          <w:lang w:val="en-US"/>
        </w:rPr>
        <w:t xml:space="preserve">Please send a copy of this document back to us at </w:t>
      </w:r>
      <w:hyperlink r:id="rId16">
        <w:r w:rsidR="61353843" w:rsidRPr="5D9F85A3">
          <w:rPr>
            <w:rStyle w:val="Hyperlink"/>
            <w:lang w:val="en-US"/>
          </w:rPr>
          <w:t>union.societies@hw.ac.uk</w:t>
        </w:r>
      </w:hyperlink>
      <w:r w:rsidR="61353843" w:rsidRPr="5D9F85A3">
        <w:rPr>
          <w:lang w:val="en-US"/>
        </w:rPr>
        <w:t xml:space="preserve"> </w:t>
      </w:r>
      <w:r w:rsidR="3A6D7FC2" w:rsidRPr="5D9F85A3">
        <w:rPr>
          <w:lang w:val="en-US"/>
        </w:rPr>
        <w:t xml:space="preserve">(by May 2026) </w:t>
      </w:r>
      <w:r w:rsidR="61353843" w:rsidRPr="5D9F85A3">
        <w:rPr>
          <w:lang w:val="en-US"/>
        </w:rPr>
        <w:t xml:space="preserve">and </w:t>
      </w:r>
      <w:r w:rsidR="11A07C56" w:rsidRPr="5D9F85A3">
        <w:rPr>
          <w:lang w:val="en-US"/>
        </w:rPr>
        <w:t>share it</w:t>
      </w:r>
      <w:r w:rsidR="61353843" w:rsidRPr="5D9F85A3">
        <w:rPr>
          <w:lang w:val="en-US"/>
        </w:rPr>
        <w:t xml:space="preserve"> with your incoming committee. </w:t>
      </w:r>
    </w:p>
    <w:p w14:paraId="77FECF76" w14:textId="77777777" w:rsidR="00AA3BFD" w:rsidRPr="00443C2F" w:rsidRDefault="00AA3BFD" w:rsidP="00641673">
      <w:pPr>
        <w:rPr>
          <w:color w:val="FF0000"/>
          <w:lang w:val="en-US"/>
        </w:rPr>
      </w:pPr>
    </w:p>
    <w:p w14:paraId="6B41ECBD" w14:textId="7F2ADA24" w:rsidR="00AA3BFD" w:rsidRPr="005B4409" w:rsidRDefault="00AA3BFD" w:rsidP="00AA3BFD">
      <w:pPr>
        <w:pStyle w:val="Heading3"/>
        <w:rPr>
          <w:u w:val="single"/>
          <w:lang w:val="en-US"/>
        </w:rPr>
      </w:pPr>
      <w:r w:rsidRPr="005B4409">
        <w:rPr>
          <w:u w:val="single"/>
          <w:lang w:val="en-US"/>
        </w:rPr>
        <w:t>A good handover</w:t>
      </w:r>
    </w:p>
    <w:p w14:paraId="1D20EF86" w14:textId="0A6B9FD7" w:rsidR="00AA3BFD" w:rsidRDefault="4C21F837" w:rsidP="00641673">
      <w:r>
        <w:t>What makes a good hand over</w:t>
      </w:r>
      <w:r w:rsidR="25FD9B0F">
        <w:t>:</w:t>
      </w:r>
    </w:p>
    <w:p w14:paraId="4D141F12" w14:textId="3DF3B9CC" w:rsidR="00856C50" w:rsidRDefault="4C21F837" w:rsidP="00856C50">
      <w:pPr>
        <w:pStyle w:val="ListParagraph"/>
        <w:numPr>
          <w:ilvl w:val="0"/>
          <w:numId w:val="21"/>
        </w:numPr>
      </w:pPr>
      <w:r w:rsidRPr="65B7C707">
        <w:t xml:space="preserve">Describing the journey of the year </w:t>
      </w:r>
    </w:p>
    <w:p w14:paraId="20493042" w14:textId="71059F15" w:rsidR="4C21F837" w:rsidRDefault="4C21F837" w:rsidP="00856C50">
      <w:pPr>
        <w:pStyle w:val="ListParagraph"/>
        <w:numPr>
          <w:ilvl w:val="0"/>
          <w:numId w:val="21"/>
        </w:numPr>
      </w:pPr>
      <w:r w:rsidRPr="65B7C707">
        <w:t xml:space="preserve">Highlights of the year </w:t>
      </w:r>
    </w:p>
    <w:p w14:paraId="0D3B218C" w14:textId="3B2922D8" w:rsidR="4C21F837" w:rsidRDefault="4C21F837" w:rsidP="00856C50">
      <w:pPr>
        <w:pStyle w:val="ListParagraph"/>
        <w:numPr>
          <w:ilvl w:val="0"/>
          <w:numId w:val="21"/>
        </w:numPr>
      </w:pPr>
      <w:r w:rsidRPr="65B7C707">
        <w:t xml:space="preserve">Sharing the skills you have </w:t>
      </w:r>
      <w:r w:rsidR="00B033C4" w:rsidRPr="65B7C707">
        <w:t>gained,</w:t>
      </w:r>
      <w:r w:rsidRPr="65B7C707">
        <w:t xml:space="preserve"> and lessons learnt</w:t>
      </w:r>
    </w:p>
    <w:p w14:paraId="547ED92E" w14:textId="4E86481E" w:rsidR="4C21F837" w:rsidRDefault="4C21F837" w:rsidP="00856C50">
      <w:pPr>
        <w:pStyle w:val="ListParagraph"/>
        <w:numPr>
          <w:ilvl w:val="0"/>
          <w:numId w:val="21"/>
        </w:numPr>
      </w:pPr>
      <w:r w:rsidRPr="65B7C707">
        <w:t xml:space="preserve">Continue long term planning </w:t>
      </w:r>
    </w:p>
    <w:p w14:paraId="458DDD4D" w14:textId="333CB356" w:rsidR="4C21F837" w:rsidRDefault="4C21F837" w:rsidP="00856C50">
      <w:pPr>
        <w:pStyle w:val="ListParagraph"/>
        <w:numPr>
          <w:ilvl w:val="0"/>
          <w:numId w:val="21"/>
        </w:numPr>
      </w:pPr>
      <w:r w:rsidRPr="65B7C707">
        <w:t>Making sure your achievements are carried on into the future</w:t>
      </w:r>
    </w:p>
    <w:p w14:paraId="28E7BB3A" w14:textId="3D14F78F" w:rsidR="4C21F837" w:rsidRDefault="4C21F837" w:rsidP="00856C50">
      <w:pPr>
        <w:pStyle w:val="ListParagraph"/>
        <w:numPr>
          <w:ilvl w:val="0"/>
          <w:numId w:val="21"/>
        </w:numPr>
      </w:pPr>
      <w:r w:rsidRPr="65B7C707">
        <w:t xml:space="preserve">Preparing the new committee for their roles </w:t>
      </w:r>
    </w:p>
    <w:p w14:paraId="0240A6BB" w14:textId="08806343" w:rsidR="4C21F837" w:rsidRDefault="4C21F837" w:rsidP="00856C50">
      <w:pPr>
        <w:pStyle w:val="ListParagraph"/>
        <w:numPr>
          <w:ilvl w:val="0"/>
          <w:numId w:val="21"/>
        </w:numPr>
      </w:pPr>
      <w:r w:rsidRPr="65B7C707">
        <w:t xml:space="preserve">Ensuring new committee has all the relevant information they need </w:t>
      </w:r>
      <w:r w:rsidR="0BDE9552" w:rsidRPr="65B7C707">
        <w:t>i</w:t>
      </w:r>
      <w:r w:rsidRPr="65B7C707">
        <w:t xml:space="preserve">.e. passwords etc </w:t>
      </w:r>
    </w:p>
    <w:p w14:paraId="2A0AD609" w14:textId="710F6C8F" w:rsidR="4C21F837" w:rsidRDefault="4C21F837" w:rsidP="00856C50">
      <w:pPr>
        <w:pStyle w:val="ListParagraph"/>
        <w:numPr>
          <w:ilvl w:val="0"/>
          <w:numId w:val="21"/>
        </w:numPr>
      </w:pPr>
      <w:r w:rsidRPr="65B7C707">
        <w:t xml:space="preserve">Providing the new committee with relevant knowledge, skills and contacts. </w:t>
      </w:r>
    </w:p>
    <w:p w14:paraId="272C76AB" w14:textId="70BD8688" w:rsidR="65B7C707" w:rsidRDefault="65B7C707"/>
    <w:p w14:paraId="375A5F81" w14:textId="7071C78E" w:rsidR="00641673" w:rsidRPr="005B4409" w:rsidRDefault="00987B52" w:rsidP="00641673">
      <w:pPr>
        <w:pStyle w:val="Heading3"/>
        <w:rPr>
          <w:u w:val="single"/>
        </w:rPr>
      </w:pPr>
      <w:r w:rsidRPr="005B4409">
        <w:rPr>
          <w:u w:val="single"/>
        </w:rPr>
        <w:t xml:space="preserve">quick-start </w:t>
      </w:r>
      <w:r w:rsidR="00641673" w:rsidRPr="005B4409">
        <w:rPr>
          <w:u w:val="single"/>
        </w:rPr>
        <w:t>CHECKLIST</w:t>
      </w:r>
      <w:r w:rsidRPr="005B4409">
        <w:rPr>
          <w:u w:val="single"/>
        </w:rPr>
        <w:t xml:space="preserve"> for outgoing committee</w:t>
      </w:r>
    </w:p>
    <w:p w14:paraId="458F41C1" w14:textId="3B82640D" w:rsidR="00641673" w:rsidRDefault="735416FF" w:rsidP="00856C50">
      <w:pPr>
        <w:pStyle w:val="ListParagraph"/>
      </w:pPr>
      <w:r>
        <w:t xml:space="preserve">Complete a written handover following this document </w:t>
      </w:r>
    </w:p>
    <w:p w14:paraId="42E02A97" w14:textId="00B2B321" w:rsidR="735416FF" w:rsidRDefault="735416FF" w:rsidP="00856C50">
      <w:pPr>
        <w:pStyle w:val="ListParagraph"/>
      </w:pPr>
      <w:r>
        <w:t xml:space="preserve">Arrange a handover meeting between old and new committee members </w:t>
      </w:r>
    </w:p>
    <w:p w14:paraId="41E53016" w14:textId="5251D2EA" w:rsidR="735416FF" w:rsidRDefault="735416FF" w:rsidP="00856C50">
      <w:pPr>
        <w:pStyle w:val="ListParagraph"/>
      </w:pPr>
      <w:r>
        <w:t xml:space="preserve">Invite new committee members to shadow old committee members during transition period </w:t>
      </w:r>
    </w:p>
    <w:p w14:paraId="3C9979AB" w14:textId="5DCA612C" w:rsidR="735416FF" w:rsidRDefault="735416FF" w:rsidP="00856C50">
      <w:pPr>
        <w:pStyle w:val="ListParagraph"/>
      </w:pPr>
      <w:r>
        <w:t xml:space="preserve">Hand in reaffiliation form </w:t>
      </w:r>
    </w:p>
    <w:p w14:paraId="2DF4AE53" w14:textId="392A8433" w:rsidR="735416FF" w:rsidRDefault="735416FF" w:rsidP="00856C50">
      <w:pPr>
        <w:pStyle w:val="ListParagraph"/>
      </w:pPr>
      <w:r>
        <w:t xml:space="preserve">Update bank </w:t>
      </w:r>
      <w:r w:rsidR="0017028A">
        <w:t xml:space="preserve">signatories and financial access – this can take a while so start this sooner rather than later! </w:t>
      </w:r>
      <w:r>
        <w:t xml:space="preserve"> </w:t>
      </w:r>
    </w:p>
    <w:p w14:paraId="1DB7AB9B" w14:textId="50B4F67D" w:rsidR="735416FF" w:rsidRDefault="735416FF" w:rsidP="00856C50">
      <w:pPr>
        <w:pStyle w:val="ListParagraph"/>
      </w:pPr>
      <w:r>
        <w:t xml:space="preserve">Change access/moderators on social media accounts/email </w:t>
      </w:r>
    </w:p>
    <w:p w14:paraId="7A510FBD" w14:textId="0C7D3C63" w:rsidR="003B1F99" w:rsidRDefault="003B1F99" w:rsidP="00856C50">
      <w:pPr>
        <w:pStyle w:val="ListParagraph"/>
      </w:pPr>
      <w:r>
        <w:t xml:space="preserve">Handover any relevant documents and information. </w:t>
      </w:r>
    </w:p>
    <w:p w14:paraId="28F57EA4" w14:textId="3D040C1F" w:rsidR="00780100" w:rsidRDefault="00780100" w:rsidP="00856C50">
      <w:pPr>
        <w:pStyle w:val="ListParagraph"/>
      </w:pPr>
      <w:r>
        <w:t xml:space="preserve">Handover committee meeting minutes </w:t>
      </w:r>
    </w:p>
    <w:p w14:paraId="4E9072C0" w14:textId="10EEFF63" w:rsidR="00AA3BFD" w:rsidRPr="000D3FF9" w:rsidRDefault="5CB2DE43" w:rsidP="65B7C707">
      <w:pPr>
        <w:pStyle w:val="Heading3"/>
        <w:rPr>
          <w:u w:val="single"/>
        </w:rPr>
      </w:pPr>
      <w:r w:rsidRPr="5D9F85A3">
        <w:rPr>
          <w:u w:val="single"/>
        </w:rPr>
        <w:t>USEFUL TIPS</w:t>
      </w:r>
    </w:p>
    <w:p w14:paraId="75164545" w14:textId="4610899B" w:rsidR="00AA3BFD" w:rsidRDefault="07962B1B" w:rsidP="00856C50">
      <w:pPr>
        <w:pStyle w:val="ListParagraph"/>
        <w:numPr>
          <w:ilvl w:val="0"/>
          <w:numId w:val="22"/>
        </w:numPr>
      </w:pPr>
      <w:r>
        <w:t>Don't</w:t>
      </w:r>
      <w:r w:rsidR="5CB2DE43">
        <w:t xml:space="preserve"> leave the handover to the last minute or you’ll forget important info! </w:t>
      </w:r>
    </w:p>
    <w:p w14:paraId="48C39853" w14:textId="7176DDE3" w:rsidR="006759EC" w:rsidRDefault="006759EC" w:rsidP="00856C50">
      <w:pPr>
        <w:pStyle w:val="ListParagraph"/>
        <w:numPr>
          <w:ilvl w:val="0"/>
          <w:numId w:val="22"/>
        </w:numPr>
      </w:pPr>
      <w:r>
        <w:t xml:space="preserve">Share key files in a shared drive and grant access to the incoming committee. </w:t>
      </w:r>
    </w:p>
    <w:p w14:paraId="49921803" w14:textId="3333B88C" w:rsidR="00AA3BFD" w:rsidRDefault="5CB2DE43" w:rsidP="00856C50">
      <w:pPr>
        <w:pStyle w:val="ListParagraph"/>
        <w:numPr>
          <w:ilvl w:val="0"/>
          <w:numId w:val="22"/>
        </w:numPr>
      </w:pPr>
      <w:r>
        <w:t>Ask</w:t>
      </w:r>
      <w:r w:rsidR="7009188F">
        <w:t xml:space="preserve"> the Student Engagement Team for help if you need it – it's best to email us on </w:t>
      </w:r>
      <w:hyperlink r:id="rId17">
        <w:r w:rsidRPr="65B7C707">
          <w:rPr>
            <w:rStyle w:val="Hyperlink"/>
          </w:rPr>
          <w:t>union.societies@hw.ac.uk</w:t>
        </w:r>
      </w:hyperlink>
    </w:p>
    <w:p w14:paraId="2306CCDC" w14:textId="78FC3DDD" w:rsidR="00AA3BFD" w:rsidRDefault="5CB2DE43" w:rsidP="00856C50">
      <w:pPr>
        <w:pStyle w:val="ListParagraph"/>
        <w:numPr>
          <w:ilvl w:val="0"/>
          <w:numId w:val="22"/>
        </w:numPr>
      </w:pPr>
      <w:r>
        <w:t xml:space="preserve">Acknowledge that new committee members may do things </w:t>
      </w:r>
      <w:r w:rsidR="6FD3F0AA">
        <w:t>differently</w:t>
      </w:r>
      <w:r>
        <w:t xml:space="preserve"> – we're all individuals which is great! </w:t>
      </w:r>
    </w:p>
    <w:p w14:paraId="36D49215" w14:textId="433A0623" w:rsidR="00AA3BFD" w:rsidRDefault="0E25014A" w:rsidP="00856C50">
      <w:pPr>
        <w:pStyle w:val="ListParagraph"/>
        <w:numPr>
          <w:ilvl w:val="0"/>
          <w:numId w:val="22"/>
        </w:numPr>
      </w:pPr>
      <w:r>
        <w:t xml:space="preserve">Once the handover is complete, let the new committee find their way, they can always reach out if they need help. </w:t>
      </w:r>
    </w:p>
    <w:p w14:paraId="3B561181" w14:textId="77777777" w:rsidR="0017028A" w:rsidRDefault="0017028A" w:rsidP="0017028A"/>
    <w:p w14:paraId="7A893F6C" w14:textId="66750C80" w:rsidR="0017028A" w:rsidRPr="000D3FF9" w:rsidRDefault="0017028A" w:rsidP="000D3FF9">
      <w:pPr>
        <w:pStyle w:val="Heading3"/>
        <w:rPr>
          <w:u w:val="single"/>
        </w:rPr>
      </w:pPr>
      <w:r w:rsidRPr="5D9F85A3">
        <w:rPr>
          <w:u w:val="single"/>
        </w:rPr>
        <w:t>Suggest Handover Time</w:t>
      </w:r>
    </w:p>
    <w:p w14:paraId="7437CD2B" w14:textId="4A890D5C" w:rsidR="00195795" w:rsidRDefault="2DF14F78" w:rsidP="6576D789">
      <w:pPr>
        <w:pStyle w:val="ListParagraph"/>
      </w:pPr>
      <w:r w:rsidRPr="00F4360E">
        <w:rPr>
          <w:b/>
          <w:bCs/>
        </w:rPr>
        <w:t>March/April 2026:</w:t>
      </w:r>
      <w:r>
        <w:t xml:space="preserve"> </w:t>
      </w:r>
      <w:r w:rsidR="2FC82814">
        <w:t xml:space="preserve">Process begins - </w:t>
      </w:r>
      <w:r w:rsidR="00195795">
        <w:t xml:space="preserve">Handover meeting and shadowing, transfer accounts and files </w:t>
      </w:r>
    </w:p>
    <w:p w14:paraId="14A34E47" w14:textId="359421B1" w:rsidR="00195795" w:rsidRDefault="10098478" w:rsidP="6576D789">
      <w:pPr>
        <w:pStyle w:val="ListParagraph"/>
      </w:pPr>
      <w:r w:rsidRPr="00F4360E">
        <w:rPr>
          <w:b/>
          <w:bCs/>
        </w:rPr>
        <w:t>By 31</w:t>
      </w:r>
      <w:r w:rsidRPr="00F4360E">
        <w:rPr>
          <w:b/>
          <w:bCs/>
          <w:vertAlign w:val="superscript"/>
        </w:rPr>
        <w:t>st</w:t>
      </w:r>
      <w:r w:rsidRPr="00F4360E">
        <w:rPr>
          <w:b/>
          <w:bCs/>
        </w:rPr>
        <w:t xml:space="preserve"> May</w:t>
      </w:r>
      <w:r w:rsidR="00F4360E">
        <w:t xml:space="preserve"> </w:t>
      </w:r>
      <w:r w:rsidR="00F4360E" w:rsidRPr="009D5A22">
        <w:rPr>
          <w:b/>
          <w:bCs/>
        </w:rPr>
        <w:t>2026</w:t>
      </w:r>
      <w:r w:rsidR="00F4360E">
        <w:t>: C</w:t>
      </w:r>
      <w:r>
        <w:t xml:space="preserve">omplete this document and send to new committee, </w:t>
      </w:r>
      <w:hyperlink r:id="rId18">
        <w:r w:rsidRPr="5D9F85A3">
          <w:rPr>
            <w:rStyle w:val="Hyperlink"/>
          </w:rPr>
          <w:t>union.societies@hw.ac.uk</w:t>
        </w:r>
      </w:hyperlink>
      <w:r>
        <w:t xml:space="preserve"> (</w:t>
      </w:r>
      <w:r w:rsidR="1EC9FE05">
        <w:t>e</w:t>
      </w:r>
      <w:r>
        <w:t>ven if the society isn’t continuing)</w:t>
      </w:r>
    </w:p>
    <w:p w14:paraId="753D2F07" w14:textId="3946C684" w:rsidR="00195795" w:rsidRDefault="3CD6096C" w:rsidP="6576D789">
      <w:pPr>
        <w:pStyle w:val="ListParagraph"/>
      </w:pPr>
      <w:r w:rsidRPr="00F4360E">
        <w:rPr>
          <w:b/>
          <w:bCs/>
        </w:rPr>
        <w:t>May</w:t>
      </w:r>
      <w:r w:rsidR="00F4360E">
        <w:rPr>
          <w:b/>
          <w:bCs/>
        </w:rPr>
        <w:t>/June</w:t>
      </w:r>
      <w:r w:rsidRPr="00F4360E">
        <w:rPr>
          <w:b/>
          <w:bCs/>
        </w:rPr>
        <w:t xml:space="preserve"> 2026</w:t>
      </w:r>
      <w:r>
        <w:t xml:space="preserve">: </w:t>
      </w:r>
      <w:r w:rsidR="00195795">
        <w:t xml:space="preserve">Final queries from incoming committee </w:t>
      </w:r>
    </w:p>
    <w:p w14:paraId="284695CC" w14:textId="1BA7D81E" w:rsidR="00195795" w:rsidRDefault="00CC5C3E" w:rsidP="6576D789">
      <w:pPr>
        <w:pStyle w:val="ListParagraph"/>
      </w:pPr>
      <w:r w:rsidRPr="00F4360E">
        <w:rPr>
          <w:b/>
          <w:bCs/>
        </w:rPr>
        <w:t>By 1</w:t>
      </w:r>
      <w:r w:rsidRPr="00F4360E">
        <w:rPr>
          <w:b/>
          <w:bCs/>
          <w:vertAlign w:val="superscript"/>
        </w:rPr>
        <w:t>st</w:t>
      </w:r>
      <w:r w:rsidRPr="00F4360E">
        <w:rPr>
          <w:b/>
          <w:bCs/>
        </w:rPr>
        <w:t xml:space="preserve"> June </w:t>
      </w:r>
      <w:r w:rsidR="00EB2437" w:rsidRPr="00F4360E">
        <w:rPr>
          <w:b/>
          <w:bCs/>
        </w:rPr>
        <w:t>2026</w:t>
      </w:r>
      <w:r w:rsidR="239FB037" w:rsidRPr="00F4360E">
        <w:rPr>
          <w:b/>
          <w:bCs/>
        </w:rPr>
        <w:t>:</w:t>
      </w:r>
      <w:r w:rsidR="00EB2437">
        <w:t xml:space="preserve"> </w:t>
      </w:r>
      <w:r w:rsidR="00195795">
        <w:t>Confirm Welcome Week plans</w:t>
      </w:r>
    </w:p>
    <w:p w14:paraId="52DD6F1C" w14:textId="766415CE" w:rsidR="00195795" w:rsidRDefault="00CC4B61" w:rsidP="5D9F85A3">
      <w:pPr>
        <w:pStyle w:val="ListParagraph"/>
      </w:pPr>
      <w:r w:rsidRPr="00F4360E">
        <w:rPr>
          <w:b/>
          <w:bCs/>
        </w:rPr>
        <w:t>1</w:t>
      </w:r>
      <w:r w:rsidR="7E1A34D7" w:rsidRPr="00F4360E">
        <w:rPr>
          <w:b/>
          <w:bCs/>
          <w:vertAlign w:val="superscript"/>
        </w:rPr>
        <w:t>st</w:t>
      </w:r>
      <w:r w:rsidR="7E1A34D7" w:rsidRPr="00F4360E">
        <w:rPr>
          <w:b/>
          <w:bCs/>
        </w:rPr>
        <w:t xml:space="preserve"> </w:t>
      </w:r>
      <w:r w:rsidRPr="00F4360E">
        <w:rPr>
          <w:b/>
          <w:bCs/>
        </w:rPr>
        <w:t>August onward:</w:t>
      </w:r>
      <w:r>
        <w:t xml:space="preserve"> Incoming committee takes admin rights and updates society page. </w:t>
      </w:r>
    </w:p>
    <w:p w14:paraId="7094D4A1" w14:textId="77777777" w:rsidR="006B3723" w:rsidRDefault="006B3723" w:rsidP="006B3723">
      <w:pPr>
        <w:pStyle w:val="ListParagraph"/>
        <w:numPr>
          <w:ilvl w:val="0"/>
          <w:numId w:val="0"/>
        </w:numPr>
        <w:ind w:left="720"/>
      </w:pPr>
    </w:p>
    <w:p w14:paraId="105CC399" w14:textId="6B035159" w:rsidR="00CC4B61" w:rsidRPr="000D3FF9" w:rsidRDefault="00CC4B61" w:rsidP="000D3FF9">
      <w:pPr>
        <w:pStyle w:val="Heading1"/>
        <w:rPr>
          <w:i w:val="0"/>
          <w:iCs/>
        </w:rPr>
      </w:pPr>
      <w:r w:rsidRPr="000D3FF9">
        <w:rPr>
          <w:i w:val="0"/>
          <w:iCs/>
        </w:rPr>
        <w:t xml:space="preserve">Society Snapshot </w:t>
      </w:r>
    </w:p>
    <w:p w14:paraId="43B03296" w14:textId="1431C992" w:rsidR="00CC4B61" w:rsidRDefault="00CC4B61" w:rsidP="00CC4B61">
      <w:r>
        <w:t>Provide a short overview of your society and its journey so far: mission, core activities, typical membership and key achievements</w:t>
      </w:r>
      <w:r w:rsidR="00F50760">
        <w:t>.</w:t>
      </w:r>
    </w:p>
    <w:p w14:paraId="0C34A89D" w14:textId="2692DE43" w:rsidR="009A7641" w:rsidRDefault="009A7641" w:rsidP="00CC4B61">
      <w:r>
        <w:rPr>
          <w:noProof/>
        </w:rPr>
        <mc:AlternateContent>
          <mc:Choice Requires="wps">
            <w:drawing>
              <wp:inline distT="0" distB="0" distL="0" distR="0" wp14:anchorId="6B65780B" wp14:editId="2EBB37AE">
                <wp:extent cx="5676900" cy="1990725"/>
                <wp:effectExtent l="0" t="0" r="19050" b="28575"/>
                <wp:docPr id="878892308" name="Text Box 87889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990725"/>
                        </a:xfrm>
                        <a:prstGeom prst="rect">
                          <a:avLst/>
                        </a:prstGeom>
                        <a:solidFill>
                          <a:srgbClr val="FFFFFF"/>
                        </a:solidFill>
                        <a:ln w="9525">
                          <a:solidFill>
                            <a:srgbClr val="000000"/>
                          </a:solidFill>
                          <a:miter lim="800000"/>
                          <a:headEnd/>
                          <a:tailEnd/>
                        </a:ln>
                      </wps:spPr>
                      <wps:txbx>
                        <w:txbxContent>
                          <w:p w14:paraId="5B354B34" w14:textId="77777777" w:rsidR="009A7641" w:rsidRDefault="009A7641" w:rsidP="009A7641"/>
                        </w:txbxContent>
                      </wps:txbx>
                      <wps:bodyPr rot="0" vert="horz" wrap="square" lIns="91440" tIns="45720" rIns="91440" bIns="45720" anchor="t" anchorCtr="0">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v:shape id="Text Box 878892308" style="width:447pt;height:156.75pt;visibility:visible;mso-wrap-style:square;mso-left-percent:-10001;mso-top-percent:-10001;mso-position-horizontal:absolute;mso-position-horizontal-relative:char;mso-position-vertical:absolute;mso-position-vertical-relative:line;mso-left-percent:-10001;mso-top-percent:-10001;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" w14:anchorId="6B65780B">
                <v:textbox>
                  <w:txbxContent>
                    <w:p w:rsidR="009A7641" w:rsidP="009A7641" w:rsidRDefault="009A7641" w14:paraId="5B354B34" w14:textId="77777777"/>
                  </w:txbxContent>
                </v:textbox>
                <w10:anchorlock/>
              </v:shape>
            </w:pict>
          </mc:Fallback>
        </mc:AlternateContent>
      </w:r>
    </w:p>
    <w:p w14:paraId="0F26D86E" w14:textId="77777777" w:rsidR="00E7524F" w:rsidRDefault="00E7524F" w:rsidP="00CC4B61"/>
    <w:p w14:paraId="5FC56EDB" w14:textId="0A2EF8E9" w:rsidR="00E7524F" w:rsidRPr="000D3FF9" w:rsidRDefault="003D30CE" w:rsidP="00E7524F">
      <w:r>
        <w:t xml:space="preserve">Give us the </w:t>
      </w:r>
      <w:r w:rsidR="7EA635D6">
        <w:t>rundown</w:t>
      </w:r>
      <w:r w:rsidR="00FA74AD">
        <w:t xml:space="preserve"> of events you did</w:t>
      </w:r>
      <w:r w:rsidR="00F84477">
        <w:t>.</w:t>
      </w:r>
      <w:r w:rsidR="00FA74AD">
        <w:t xml:space="preserve"> Whether it was a regular session, give it a go event, campaign, one off big event or smaller event</w:t>
      </w:r>
      <w:r w:rsidR="00895725">
        <w:t xml:space="preserve">? </w:t>
      </w:r>
      <w:r w:rsidR="00251FCD">
        <w:t xml:space="preserve">Did you take part in any Union activities e.g. sustainability week, wellbeing week, WinterFest, SHAG week? </w:t>
      </w:r>
      <w:r w:rsidR="00F84477">
        <w:t>Note</w:t>
      </w:r>
      <w:r w:rsidR="00DF5142">
        <w:t xml:space="preserve"> venues used, costs involved, planning and organising</w:t>
      </w:r>
      <w:r w:rsidR="00D43B91">
        <w:t xml:space="preserve"> and anything useful. </w:t>
      </w:r>
    </w:p>
    <w:p w14:paraId="343AA61F" w14:textId="77777777" w:rsidR="00E7524F" w:rsidRPr="00AA3BFD" w:rsidRDefault="00E7524F" w:rsidP="00E7524F">
      <w:pPr>
        <w:rPr>
          <w:i/>
          <w:iCs/>
        </w:rPr>
      </w:pPr>
      <w:r>
        <w:rPr>
          <w:noProof/>
        </w:rPr>
        <mc:AlternateContent>
          <mc:Choice Requires="wps">
            <w:drawing>
              <wp:inline distT="0" distB="0" distL="0" distR="0" wp14:anchorId="60FB4B77" wp14:editId="238B05D3">
                <wp:extent cx="5676900" cy="1990725"/>
                <wp:effectExtent l="0" t="0" r="1905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990725"/>
                        </a:xfrm>
                        <a:prstGeom prst="rect">
                          <a:avLst/>
                        </a:prstGeom>
                        <a:solidFill>
                          <a:srgbClr val="FFFFFF"/>
                        </a:solidFill>
                        <a:ln w="9525">
                          <a:solidFill>
                            <a:srgbClr val="000000"/>
                          </a:solidFill>
                          <a:miter lim="800000"/>
                          <a:headEnd/>
                          <a:tailEnd/>
                        </a:ln>
                      </wps:spPr>
                      <wps:txbx>
                        <w:txbxContent>
                          <w:p w14:paraId="0C3DDDB1" w14:textId="77777777" w:rsidR="00E7524F" w:rsidRDefault="00E7524F" w:rsidP="00E7524F"/>
                        </w:txbxContent>
                      </wps:txbx>
                      <wps:bodyPr rot="0" vert="horz" wrap="square" lIns="91440" tIns="45720" rIns="91440" bIns="45720" anchor="t" anchorCtr="0">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v:shape id="Text Box 2" style="width:447pt;height:156.75pt;visibility:visible;mso-wrap-style:square;mso-left-percent:-10001;mso-top-percent:-10001;mso-position-horizontal:absolute;mso-position-horizontal-relative:char;mso-position-vertical:absolute;mso-position-vertical-relative:line;mso-left-percent:-10001;mso-top-percent:-10001;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" w14:anchorId="60FB4B77">
                <v:textbox>
                  <w:txbxContent>
                    <w:p w:rsidR="00E7524F" w:rsidP="00E7524F" w:rsidRDefault="00E7524F" w14:paraId="0C3DDDB1" w14:textId="77777777"/>
                  </w:txbxContent>
                </v:textbox>
                <w10:anchorlock/>
              </v:shape>
            </w:pict>
          </mc:Fallback>
        </mc:AlternateContent>
      </w:r>
      <w:r>
        <w:rPr>
          <w:i/>
          <w:iCs/>
        </w:rPr>
        <w:t xml:space="preserve"> </w:t>
      </w:r>
    </w:p>
    <w:p w14:paraId="06B4CBCE" w14:textId="6F8FAAB0" w:rsidR="00E7524F" w:rsidRDefault="00E7524F" w:rsidP="00E7524F">
      <w:pPr>
        <w:rPr>
          <w:i/>
          <w:iCs/>
        </w:rPr>
      </w:pPr>
    </w:p>
    <w:p w14:paraId="4C706D89" w14:textId="3FBBA472" w:rsidR="002B6A3D" w:rsidRPr="000D3FF9" w:rsidRDefault="005B4409" w:rsidP="00E7524F">
      <w:r w:rsidRPr="000D3FF9">
        <w:t xml:space="preserve">Any outstanding tasks the incoming committee should be aware of? </w:t>
      </w:r>
    </w:p>
    <w:p w14:paraId="364FD5E3" w14:textId="6D119759" w:rsidR="002B6A3D" w:rsidRPr="00A02A27" w:rsidRDefault="002B6A3D" w:rsidP="00E7524F">
      <w:pPr>
        <w:rPr>
          <w:i/>
          <w:iCs/>
        </w:rPr>
      </w:pPr>
      <w:r w:rsidRPr="00A02A27">
        <w:rPr>
          <w:i/>
          <w:iCs/>
          <w:noProof/>
        </w:rPr>
        <mc:AlternateContent>
          <mc:Choice Requires="wps">
            <w:drawing>
              <wp:inline distT="0" distB="0" distL="0" distR="0" wp14:anchorId="56E831C2" wp14:editId="24C9D198">
                <wp:extent cx="5695950" cy="1762125"/>
                <wp:effectExtent l="0" t="0" r="1905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62125"/>
                        </a:xfrm>
                        <a:prstGeom prst="rect">
                          <a:avLst/>
                        </a:prstGeom>
                        <a:solidFill>
                          <a:srgbClr val="FFFFFF"/>
                        </a:solidFill>
                        <a:ln w="9525">
                          <a:solidFill>
                            <a:srgbClr val="000000"/>
                          </a:solidFill>
                          <a:miter lim="800000"/>
                          <a:headEnd/>
                          <a:tailEnd/>
                        </a:ln>
                      </wps:spPr>
                      <wps:txbx>
                        <w:txbxContent>
                          <w:p w14:paraId="019FDDEE" w14:textId="77777777" w:rsidR="002B6A3D" w:rsidRPr="00AA3BFD" w:rsidRDefault="002B6A3D" w:rsidP="002B6A3D"/>
                        </w:txbxContent>
                      </wps:txbx>
                      <wps:bodyPr rot="0" vert="horz" wrap="square" lIns="91440" tIns="45720" rIns="91440" bIns="45720" anchor="t" anchorCtr="0">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v:shape id="_x0000_s1033" style="width:448.5pt;height:138.7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" w14:anchorId="56E831C2">
                <v:textbox>
                  <w:txbxContent>
                    <w:p w:rsidRPr="00AA3BFD" w:rsidR="002B6A3D" w:rsidP="002B6A3D" w:rsidRDefault="002B6A3D" w14:paraId="019FDDEE" w14:textId="77777777"/>
                  </w:txbxContent>
                </v:textbox>
                <w10:anchorlock/>
              </v:shape>
            </w:pict>
          </mc:Fallback>
        </mc:AlternateContent>
      </w:r>
    </w:p>
    <w:p w14:paraId="70D225D3" w14:textId="77777777" w:rsidR="00CC4B61" w:rsidRDefault="00CC4B61" w:rsidP="00CC4B61"/>
    <w:p w14:paraId="3E80ADC3" w14:textId="5CD8C711" w:rsidR="00CC4B61" w:rsidRPr="005B4409" w:rsidRDefault="00CC4B61" w:rsidP="005B4409">
      <w:pPr>
        <w:pStyle w:val="Heading1"/>
        <w:rPr>
          <w:i w:val="0"/>
          <w:iCs/>
        </w:rPr>
      </w:pPr>
      <w:r w:rsidRPr="005B4409">
        <w:rPr>
          <w:i w:val="0"/>
          <w:iCs/>
        </w:rPr>
        <w:t xml:space="preserve">Role Guides </w:t>
      </w:r>
    </w:p>
    <w:p w14:paraId="6020D84A" w14:textId="014FDEAF" w:rsidR="00AA3BFD" w:rsidRPr="005B4409" w:rsidRDefault="0024770D" w:rsidP="65B7C707">
      <w:pPr>
        <w:pStyle w:val="Heading3"/>
        <w:rPr>
          <w:u w:val="single"/>
        </w:rPr>
      </w:pPr>
      <w:r w:rsidRPr="5D9F85A3">
        <w:rPr>
          <w:u w:val="single"/>
        </w:rPr>
        <w:t>President and Vice president handover</w:t>
      </w:r>
    </w:p>
    <w:p w14:paraId="4252710F" w14:textId="2E49EA59" w:rsidR="0024770D" w:rsidRDefault="00445A02" w:rsidP="0024770D">
      <w:r>
        <w:t xml:space="preserve">If you have both a President and Vice President, both fill out the information separately. </w:t>
      </w:r>
    </w:p>
    <w:p w14:paraId="6DBF278D" w14:textId="77453FE8" w:rsidR="0024770D" w:rsidRDefault="0024770D" w:rsidP="0024770D">
      <w:r>
        <w:rPr>
          <w:noProof/>
        </w:rPr>
        <mc:AlternateContent>
          <mc:Choice Requires="wps">
            <w:drawing>
              <wp:inline distT="0" distB="0" distL="0" distR="0" wp14:anchorId="36B198F3" wp14:editId="56456AE2">
                <wp:extent cx="5676900" cy="1990725"/>
                <wp:effectExtent l="0" t="0" r="19050" b="28575"/>
                <wp:docPr id="1424660927" name="Text Box 1424660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990725"/>
                        </a:xfrm>
                        <a:prstGeom prst="rect">
                          <a:avLst/>
                        </a:prstGeom>
                        <a:solidFill>
                          <a:srgbClr val="FFFFFF"/>
                        </a:solidFill>
                        <a:ln w="9525">
                          <a:solidFill>
                            <a:srgbClr val="000000"/>
                          </a:solidFill>
                          <a:miter lim="800000"/>
                          <a:headEnd/>
                          <a:tailEnd/>
                        </a:ln>
                      </wps:spPr>
                      <wps:txbx>
                        <w:txbxContent>
                          <w:p w14:paraId="77F79CDF" w14:textId="77777777" w:rsidR="00EE3F86" w:rsidRDefault="00EE3F86" w:rsidP="00EE3F86">
                            <w:r>
                              <w:t xml:space="preserve">How would you describe the role of a President/Vice President?  </w:t>
                            </w:r>
                          </w:p>
                          <w:p w14:paraId="2A105E3E" w14:textId="251C824C" w:rsidR="0024770D" w:rsidRDefault="0024770D" w:rsidP="0024770D"/>
                        </w:txbxContent>
                      </wps:txbx>
                      <wps:bodyPr rot="0" vert="horz" wrap="square" lIns="91440" tIns="45720" rIns="91440" bIns="45720" anchor="t" anchorCtr="0">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v:shape id="Text Box 1424660927" style="width:447pt;height:156.75pt;visibility:visible;mso-wrap-style:square;mso-left-percent:-10001;mso-top-percent:-10001;mso-position-horizontal:absolute;mso-position-horizontal-relative:char;mso-position-vertical:absolute;mso-position-vertical-relative:line;mso-left-percent:-10001;mso-top-percent:-10001;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" w14:anchorId="36B198F3">
                <v:textbox>
                  <w:txbxContent>
                    <w:p w:rsidR="00EE3F86" w:rsidP="00EE3F86" w:rsidRDefault="00EE3F86" w14:paraId="77F79CDF" w14:textId="77777777">
                      <w:r>
                        <w:t xml:space="preserve">How would you describe the role of a President/Vice President?  </w:t>
                      </w:r>
                    </w:p>
                    <w:p w:rsidR="0024770D" w:rsidP="0024770D" w:rsidRDefault="0024770D" w14:paraId="2A105E3E" w14:textId="251C824C"/>
                  </w:txbxContent>
                </v:textbox>
                <w10:anchorlock/>
              </v:shape>
            </w:pict>
          </mc:Fallback>
        </mc:AlternateContent>
      </w:r>
    </w:p>
    <w:p w14:paraId="2B774791" w14:textId="77777777" w:rsidR="00BB3190" w:rsidRPr="0024770D" w:rsidRDefault="00BB3190" w:rsidP="0024770D"/>
    <w:p w14:paraId="03101A5F" w14:textId="2F012DA6" w:rsidR="0024770D" w:rsidRDefault="00F50760" w:rsidP="0024770D">
      <w:r>
        <w:rPr>
          <w:noProof/>
        </w:rPr>
        <mc:AlternateContent>
          <mc:Choice Requires="wps">
            <w:drawing>
              <wp:inline distT="0" distB="0" distL="0" distR="0" wp14:anchorId="5B4103A2" wp14:editId="68353EE2">
                <wp:extent cx="5676900" cy="1990725"/>
                <wp:effectExtent l="0" t="0" r="19050" b="28575"/>
                <wp:docPr id="825420317" name="Text Box 825420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990725"/>
                        </a:xfrm>
                        <a:prstGeom prst="rect">
                          <a:avLst/>
                        </a:prstGeom>
                        <a:solidFill>
                          <a:srgbClr val="FFFFFF"/>
                        </a:solidFill>
                        <a:ln w="9525">
                          <a:solidFill>
                            <a:srgbClr val="000000"/>
                          </a:solidFill>
                          <a:miter lim="800000"/>
                          <a:headEnd/>
                          <a:tailEnd/>
                        </a:ln>
                      </wps:spPr>
                      <wps:txbx>
                        <w:txbxContent>
                          <w:p w14:paraId="550EAC9F" w14:textId="15AA64A7" w:rsidR="00F50760" w:rsidRDefault="00F50760" w:rsidP="00F50760">
                            <w:r>
                              <w:t xml:space="preserve">What were your goals this year and how did you achieve them? Note any challenges and how you overcame them. </w:t>
                            </w:r>
                          </w:p>
                        </w:txbxContent>
                      </wps:txbx>
                      <wps:bodyPr rot="0" vert="horz" wrap="square" lIns="91440" tIns="45720" rIns="91440" bIns="45720" anchor="t" anchorCtr="0">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v:shape id="Text Box 825420317" style="width:447pt;height:156.75pt;visibility:visible;mso-wrap-style:square;mso-left-percent:-10001;mso-top-percent:-10001;mso-position-horizontal:absolute;mso-position-horizontal-relative:char;mso-position-vertical:absolute;mso-position-vertical-relative:line;mso-left-percent:-10001;mso-top-percent:-10001;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" w14:anchorId="5B4103A2">
                <v:textbox>
                  <w:txbxContent>
                    <w:p w:rsidR="00F50760" w:rsidP="00F50760" w:rsidRDefault="00F50760" w14:paraId="550EAC9F" w14:textId="15AA64A7">
                      <w:r>
                        <w:t xml:space="preserve">What were your goals this year and how did you achieve them? Note any challenges and how you overcame them. </w:t>
                      </w:r>
                    </w:p>
                  </w:txbxContent>
                </v:textbox>
                <w10:anchorlock/>
              </v:shape>
            </w:pict>
          </mc:Fallback>
        </mc:AlternateContent>
      </w:r>
    </w:p>
    <w:p w14:paraId="4C78A14F" w14:textId="4E10CE53" w:rsidR="0024770D" w:rsidRDefault="0024770D" w:rsidP="0024770D"/>
    <w:tbl>
      <w:tblPr>
        <w:tblStyle w:val="TableGrid"/>
        <w:tblW w:w="0" w:type="auto"/>
        <w:tblLook w:val="04A0" w:firstRow="1" w:lastRow="0" w:firstColumn="1" w:lastColumn="0" w:noHBand="0" w:noVBand="1"/>
      </w:tblPr>
      <w:tblGrid>
        <w:gridCol w:w="1980"/>
        <w:gridCol w:w="7030"/>
      </w:tblGrid>
      <w:tr w:rsidR="000D3FF9" w14:paraId="104706A0" w14:textId="77777777">
        <w:tc>
          <w:tcPr>
            <w:tcW w:w="9010" w:type="dxa"/>
            <w:gridSpan w:val="2"/>
          </w:tcPr>
          <w:p w14:paraId="26C936C6" w14:textId="0CD7F105" w:rsidR="000D3FF9" w:rsidRPr="000D3FF9" w:rsidRDefault="000D3FF9" w:rsidP="0024770D">
            <w:pPr>
              <w:rPr>
                <w:b/>
                <w:bCs/>
              </w:rPr>
            </w:pPr>
            <w:r w:rsidRPr="000D3FF9">
              <w:rPr>
                <w:b/>
                <w:bCs/>
              </w:rPr>
              <w:t>What are your tasks?</w:t>
            </w:r>
          </w:p>
        </w:tc>
      </w:tr>
      <w:tr w:rsidR="009A7641" w14:paraId="39F20CE7" w14:textId="77777777" w:rsidTr="000D3FF9">
        <w:tc>
          <w:tcPr>
            <w:tcW w:w="1980" w:type="dxa"/>
          </w:tcPr>
          <w:p w14:paraId="149F918F" w14:textId="085BE90A" w:rsidR="009A7641" w:rsidRPr="000D3FF9" w:rsidRDefault="009A7641" w:rsidP="0024770D">
            <w:pPr>
              <w:rPr>
                <w:b/>
                <w:bCs/>
              </w:rPr>
            </w:pPr>
            <w:r w:rsidRPr="000D3FF9">
              <w:rPr>
                <w:b/>
                <w:bCs/>
              </w:rPr>
              <w:t>Weekly</w:t>
            </w:r>
          </w:p>
        </w:tc>
        <w:tc>
          <w:tcPr>
            <w:tcW w:w="7030" w:type="dxa"/>
          </w:tcPr>
          <w:p w14:paraId="489FEA73" w14:textId="77777777" w:rsidR="009A7641" w:rsidRDefault="009A7641" w:rsidP="0024770D"/>
        </w:tc>
      </w:tr>
      <w:tr w:rsidR="009A7641" w14:paraId="21F454B1" w14:textId="77777777" w:rsidTr="000D3FF9">
        <w:tc>
          <w:tcPr>
            <w:tcW w:w="1980" w:type="dxa"/>
          </w:tcPr>
          <w:p w14:paraId="15E5CC91" w14:textId="5C6DA639" w:rsidR="009A7641" w:rsidRPr="000D3FF9" w:rsidRDefault="009A7641" w:rsidP="0024770D">
            <w:pPr>
              <w:rPr>
                <w:b/>
                <w:bCs/>
              </w:rPr>
            </w:pPr>
            <w:r w:rsidRPr="000D3FF9">
              <w:rPr>
                <w:b/>
                <w:bCs/>
              </w:rPr>
              <w:t>Monthly</w:t>
            </w:r>
          </w:p>
        </w:tc>
        <w:tc>
          <w:tcPr>
            <w:tcW w:w="7030" w:type="dxa"/>
          </w:tcPr>
          <w:p w14:paraId="2BE59791" w14:textId="77777777" w:rsidR="009A7641" w:rsidRDefault="009A7641" w:rsidP="0024770D"/>
        </w:tc>
      </w:tr>
      <w:tr w:rsidR="009A7641" w14:paraId="74266096" w14:textId="77777777" w:rsidTr="000D3FF9">
        <w:tc>
          <w:tcPr>
            <w:tcW w:w="1980" w:type="dxa"/>
          </w:tcPr>
          <w:p w14:paraId="3561DAED" w14:textId="2ACD3FC7" w:rsidR="009A7641" w:rsidRPr="000D3FF9" w:rsidRDefault="009A7641" w:rsidP="0024770D">
            <w:pPr>
              <w:rPr>
                <w:b/>
                <w:bCs/>
              </w:rPr>
            </w:pPr>
            <w:r w:rsidRPr="000D3FF9">
              <w:rPr>
                <w:b/>
                <w:bCs/>
              </w:rPr>
              <w:t>Each Semester</w:t>
            </w:r>
          </w:p>
        </w:tc>
        <w:tc>
          <w:tcPr>
            <w:tcW w:w="7030" w:type="dxa"/>
          </w:tcPr>
          <w:p w14:paraId="06187AA9" w14:textId="77777777" w:rsidR="009A7641" w:rsidRDefault="009A7641" w:rsidP="0024770D"/>
        </w:tc>
      </w:tr>
      <w:tr w:rsidR="009A7641" w14:paraId="17DF54CA" w14:textId="77777777" w:rsidTr="000D3FF9">
        <w:tc>
          <w:tcPr>
            <w:tcW w:w="1980" w:type="dxa"/>
          </w:tcPr>
          <w:p w14:paraId="7F54475C" w14:textId="22DB6DED" w:rsidR="009A7641" w:rsidRPr="000D3FF9" w:rsidRDefault="009A7641" w:rsidP="0024770D">
            <w:pPr>
              <w:rPr>
                <w:b/>
                <w:bCs/>
              </w:rPr>
            </w:pPr>
            <w:r w:rsidRPr="000D3FF9">
              <w:rPr>
                <w:b/>
                <w:bCs/>
              </w:rPr>
              <w:t xml:space="preserve">Annually </w:t>
            </w:r>
          </w:p>
        </w:tc>
        <w:tc>
          <w:tcPr>
            <w:tcW w:w="7030" w:type="dxa"/>
          </w:tcPr>
          <w:p w14:paraId="5F4291C6" w14:textId="77777777" w:rsidR="009A7641" w:rsidRDefault="009A7641" w:rsidP="0024770D"/>
        </w:tc>
      </w:tr>
    </w:tbl>
    <w:p w14:paraId="27A89A1F" w14:textId="77777777" w:rsidR="002F0AE5" w:rsidRDefault="002F0AE5" w:rsidP="000D3FF9">
      <w:pPr>
        <w:pStyle w:val="Heading3"/>
        <w:rPr>
          <w:u w:val="single"/>
        </w:rPr>
      </w:pPr>
    </w:p>
    <w:p w14:paraId="17914150" w14:textId="5A305393" w:rsidR="00445A02" w:rsidRPr="000D3FF9" w:rsidRDefault="00BB3190" w:rsidP="000D3FF9">
      <w:pPr>
        <w:pStyle w:val="Heading3"/>
        <w:rPr>
          <w:u w:val="single"/>
        </w:rPr>
      </w:pPr>
      <w:r w:rsidRPr="5D9F85A3">
        <w:rPr>
          <w:u w:val="single"/>
        </w:rPr>
        <w:t>T</w:t>
      </w:r>
      <w:r w:rsidR="0026310D" w:rsidRPr="5D9F85A3">
        <w:rPr>
          <w:u w:val="single"/>
        </w:rPr>
        <w:t>reasurer Handover</w:t>
      </w:r>
    </w:p>
    <w:p w14:paraId="7E3DDD31" w14:textId="23FF5A6E" w:rsidR="0026310D" w:rsidRDefault="0026310D" w:rsidP="0024770D">
      <w:pPr>
        <w:rPr>
          <w:i/>
          <w:iCs/>
          <w:u w:val="single"/>
        </w:rPr>
      </w:pPr>
      <w:r>
        <w:rPr>
          <w:noProof/>
        </w:rPr>
        <mc:AlternateContent>
          <mc:Choice Requires="wps">
            <w:drawing>
              <wp:inline distT="0" distB="0" distL="0" distR="0" wp14:anchorId="163CFAFD" wp14:editId="3C758B42">
                <wp:extent cx="5676900" cy="1990725"/>
                <wp:effectExtent l="0" t="0" r="19050" b="28575"/>
                <wp:docPr id="1655523866" name="Text Box 1655523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990725"/>
                        </a:xfrm>
                        <a:prstGeom prst="rect">
                          <a:avLst/>
                        </a:prstGeom>
                        <a:solidFill>
                          <a:srgbClr val="FFFFFF"/>
                        </a:solidFill>
                        <a:ln w="9525">
                          <a:solidFill>
                            <a:srgbClr val="000000"/>
                          </a:solidFill>
                          <a:miter lim="800000"/>
                          <a:headEnd/>
                          <a:tailEnd/>
                        </a:ln>
                      </wps:spPr>
                      <wps:txbx>
                        <w:txbxContent>
                          <w:p w14:paraId="23ED38BB" w14:textId="4F7F3FD8" w:rsidR="0026310D" w:rsidRDefault="0026310D" w:rsidP="0026310D">
                            <w:r>
                              <w:t xml:space="preserve">How would you describe the role of a </w:t>
                            </w:r>
                            <w:r w:rsidR="000D3FF9">
                              <w:t xml:space="preserve">Treasurer? </w:t>
                            </w:r>
                            <w:r>
                              <w:t xml:space="preserve">  </w:t>
                            </w:r>
                          </w:p>
                          <w:p w14:paraId="5EA611A2" w14:textId="77777777" w:rsidR="0026310D" w:rsidRDefault="0026310D" w:rsidP="0026310D"/>
                        </w:txbxContent>
                      </wps:txbx>
                      <wps:bodyPr rot="0" vert="horz" wrap="square" lIns="91440" tIns="45720" rIns="91440" bIns="45720" anchor="t" anchorCtr="0">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v:shape id="Text Box 1655523866" style="width:447pt;height:156.75pt;visibility:visible;mso-wrap-style:square;mso-left-percent:-10001;mso-top-percent:-10001;mso-position-horizontal:absolute;mso-position-horizontal-relative:char;mso-position-vertical:absolute;mso-position-vertical-relative:line;mso-left-percent:-10001;mso-top-percent:-10001;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" w14:anchorId="163CFAFD">
                <v:textbox>
                  <w:txbxContent>
                    <w:p w:rsidR="0026310D" w:rsidP="0026310D" w:rsidRDefault="0026310D" w14:paraId="23ED38BB" w14:textId="4F7F3FD8">
                      <w:r>
                        <w:t xml:space="preserve">How would you describe the role of a </w:t>
                      </w:r>
                      <w:r w:rsidR="000D3FF9">
                        <w:t xml:space="preserve">Treasurer? </w:t>
                      </w:r>
                      <w:r>
                        <w:t xml:space="preserve">  </w:t>
                      </w:r>
                    </w:p>
                    <w:p w:rsidR="0026310D" w:rsidP="0026310D" w:rsidRDefault="0026310D" w14:paraId="5EA611A2" w14:textId="77777777"/>
                  </w:txbxContent>
                </v:textbox>
                <w10:anchorlock/>
              </v:shape>
            </w:pict>
          </mc:Fallback>
        </mc:AlternateContent>
      </w:r>
    </w:p>
    <w:p w14:paraId="5A9F5EEF" w14:textId="77777777" w:rsidR="00F043E7" w:rsidRPr="00F043E7" w:rsidRDefault="00F043E7" w:rsidP="0024770D">
      <w:pPr>
        <w:rPr>
          <w:u w:val="single"/>
        </w:rPr>
      </w:pPr>
    </w:p>
    <w:tbl>
      <w:tblPr>
        <w:tblStyle w:val="TableGrid"/>
        <w:tblW w:w="0" w:type="auto"/>
        <w:tblLook w:val="04A0" w:firstRow="1" w:lastRow="0" w:firstColumn="1" w:lastColumn="0" w:noHBand="0" w:noVBand="1"/>
      </w:tblPr>
      <w:tblGrid>
        <w:gridCol w:w="1980"/>
        <w:gridCol w:w="7030"/>
      </w:tblGrid>
      <w:tr w:rsidR="00F043E7" w14:paraId="4C2237EF" w14:textId="77777777" w:rsidTr="00E32884">
        <w:tc>
          <w:tcPr>
            <w:tcW w:w="9010" w:type="dxa"/>
            <w:gridSpan w:val="2"/>
          </w:tcPr>
          <w:p w14:paraId="6B0579E5" w14:textId="77777777" w:rsidR="00F043E7" w:rsidRPr="000D3FF9" w:rsidRDefault="00F043E7" w:rsidP="00E32884">
            <w:pPr>
              <w:rPr>
                <w:b/>
                <w:bCs/>
              </w:rPr>
            </w:pPr>
            <w:r w:rsidRPr="000D3FF9">
              <w:rPr>
                <w:b/>
                <w:bCs/>
              </w:rPr>
              <w:t>What are your tasks?</w:t>
            </w:r>
          </w:p>
        </w:tc>
      </w:tr>
      <w:tr w:rsidR="00F043E7" w14:paraId="3B1AE039" w14:textId="77777777" w:rsidTr="00E32884">
        <w:tc>
          <w:tcPr>
            <w:tcW w:w="1980" w:type="dxa"/>
          </w:tcPr>
          <w:p w14:paraId="57C89B79" w14:textId="77777777" w:rsidR="00F043E7" w:rsidRPr="000D3FF9" w:rsidRDefault="00F043E7" w:rsidP="00E32884">
            <w:pPr>
              <w:rPr>
                <w:b/>
                <w:bCs/>
              </w:rPr>
            </w:pPr>
            <w:r w:rsidRPr="000D3FF9">
              <w:rPr>
                <w:b/>
                <w:bCs/>
              </w:rPr>
              <w:t>Weekly</w:t>
            </w:r>
          </w:p>
        </w:tc>
        <w:tc>
          <w:tcPr>
            <w:tcW w:w="7030" w:type="dxa"/>
          </w:tcPr>
          <w:p w14:paraId="46014E05" w14:textId="77777777" w:rsidR="00F043E7" w:rsidRDefault="00F043E7" w:rsidP="00E32884"/>
        </w:tc>
      </w:tr>
      <w:tr w:rsidR="00F043E7" w14:paraId="48FEA01C" w14:textId="77777777" w:rsidTr="00E32884">
        <w:tc>
          <w:tcPr>
            <w:tcW w:w="1980" w:type="dxa"/>
          </w:tcPr>
          <w:p w14:paraId="1118AC59" w14:textId="77777777" w:rsidR="00F043E7" w:rsidRPr="000D3FF9" w:rsidRDefault="00F043E7" w:rsidP="00E32884">
            <w:pPr>
              <w:rPr>
                <w:b/>
                <w:bCs/>
              </w:rPr>
            </w:pPr>
            <w:r w:rsidRPr="000D3FF9">
              <w:rPr>
                <w:b/>
                <w:bCs/>
              </w:rPr>
              <w:t>Monthly</w:t>
            </w:r>
          </w:p>
        </w:tc>
        <w:tc>
          <w:tcPr>
            <w:tcW w:w="7030" w:type="dxa"/>
          </w:tcPr>
          <w:p w14:paraId="7A988A4D" w14:textId="77777777" w:rsidR="00F043E7" w:rsidRDefault="00F043E7" w:rsidP="00E32884"/>
        </w:tc>
      </w:tr>
      <w:tr w:rsidR="00F043E7" w14:paraId="084F23C5" w14:textId="77777777" w:rsidTr="00E32884">
        <w:tc>
          <w:tcPr>
            <w:tcW w:w="1980" w:type="dxa"/>
          </w:tcPr>
          <w:p w14:paraId="6B5140FD" w14:textId="77777777" w:rsidR="00F043E7" w:rsidRPr="000D3FF9" w:rsidRDefault="00F043E7" w:rsidP="00E32884">
            <w:pPr>
              <w:rPr>
                <w:b/>
                <w:bCs/>
              </w:rPr>
            </w:pPr>
            <w:r w:rsidRPr="000D3FF9">
              <w:rPr>
                <w:b/>
                <w:bCs/>
              </w:rPr>
              <w:t>Each Semester</w:t>
            </w:r>
          </w:p>
        </w:tc>
        <w:tc>
          <w:tcPr>
            <w:tcW w:w="7030" w:type="dxa"/>
          </w:tcPr>
          <w:p w14:paraId="27371C8D" w14:textId="77777777" w:rsidR="00F043E7" w:rsidRDefault="00F043E7" w:rsidP="00E32884"/>
        </w:tc>
      </w:tr>
      <w:tr w:rsidR="00F043E7" w14:paraId="374FB5FE" w14:textId="77777777" w:rsidTr="00E32884">
        <w:tc>
          <w:tcPr>
            <w:tcW w:w="1980" w:type="dxa"/>
          </w:tcPr>
          <w:p w14:paraId="5F1BE82C" w14:textId="77777777" w:rsidR="00F043E7" w:rsidRPr="000D3FF9" w:rsidRDefault="00F043E7" w:rsidP="00E32884">
            <w:pPr>
              <w:rPr>
                <w:b/>
                <w:bCs/>
              </w:rPr>
            </w:pPr>
            <w:r w:rsidRPr="000D3FF9">
              <w:rPr>
                <w:b/>
                <w:bCs/>
              </w:rPr>
              <w:t xml:space="preserve">Annually </w:t>
            </w:r>
          </w:p>
        </w:tc>
        <w:tc>
          <w:tcPr>
            <w:tcW w:w="7030" w:type="dxa"/>
          </w:tcPr>
          <w:p w14:paraId="4CA6D53F" w14:textId="77777777" w:rsidR="00F043E7" w:rsidRDefault="00F043E7" w:rsidP="00E32884"/>
        </w:tc>
      </w:tr>
    </w:tbl>
    <w:p w14:paraId="5BF9649F" w14:textId="17404479" w:rsidR="002B60CA" w:rsidRDefault="002B60CA" w:rsidP="0024770D"/>
    <w:p w14:paraId="6207C44F" w14:textId="40CEFF30" w:rsidR="00BD3B93" w:rsidRDefault="00BD3B93" w:rsidP="000D3FF9">
      <w:pPr>
        <w:pStyle w:val="Heading3"/>
        <w:rPr>
          <w:u w:val="single"/>
        </w:rPr>
      </w:pPr>
      <w:r w:rsidRPr="107061A3">
        <w:rPr>
          <w:u w:val="single"/>
        </w:rPr>
        <w:t>Other Committee Roles (add as applicable)</w:t>
      </w:r>
    </w:p>
    <w:p w14:paraId="7D648D53" w14:textId="4B6AEE3D" w:rsidR="00F168DD" w:rsidRPr="00F168DD" w:rsidRDefault="00F168DD" w:rsidP="00F168DD">
      <w:r>
        <w:rPr>
          <w:noProof/>
        </w:rPr>
        <mc:AlternateContent>
          <mc:Choice Requires="wps">
            <w:drawing>
              <wp:inline distT="0" distB="0" distL="0" distR="0" wp14:anchorId="60426D41" wp14:editId="68E899FE">
                <wp:extent cx="5676900" cy="2483892"/>
                <wp:effectExtent l="0" t="0" r="19050" b="12065"/>
                <wp:docPr id="1688545896" name="Text Box 1688545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483892"/>
                        </a:xfrm>
                        <a:prstGeom prst="rect">
                          <a:avLst/>
                        </a:prstGeom>
                        <a:solidFill>
                          <a:srgbClr val="FFFFFF"/>
                        </a:solidFill>
                        <a:ln w="9525">
                          <a:solidFill>
                            <a:srgbClr val="000000"/>
                          </a:solidFill>
                          <a:miter lim="800000"/>
                          <a:headEnd/>
                          <a:tailEnd/>
                        </a:ln>
                      </wps:spPr>
                      <wps:txbx>
                        <w:txbxContent>
                          <w:p w14:paraId="1D68755B" w14:textId="5F8DFFCB" w:rsidR="00F168DD" w:rsidRDefault="00F168DD" w:rsidP="00F168DD">
                            <w:r>
                              <w:t xml:space="preserve">Role title: </w:t>
                            </w:r>
                          </w:p>
                          <w:p w14:paraId="32F621BB" w14:textId="77777777" w:rsidR="00F168DD" w:rsidRDefault="00F168DD" w:rsidP="00F168DD">
                            <w:r>
                              <w:t>Describe your role and responsibilities:</w:t>
                            </w:r>
                          </w:p>
                          <w:p w14:paraId="5E8A39D7" w14:textId="77777777" w:rsidR="00F168DD" w:rsidRDefault="00F168DD" w:rsidP="00F168DD"/>
                          <w:p w14:paraId="79055FD5" w14:textId="77777777" w:rsidR="00F168DD" w:rsidRDefault="00F168DD" w:rsidP="00F168DD"/>
                          <w:p w14:paraId="35F5B41F" w14:textId="77D9C91D" w:rsidR="00F168DD" w:rsidRDefault="00F168DD" w:rsidP="00F168DD">
                            <w:r>
                              <w:t>Key Achievements:</w:t>
                            </w:r>
                          </w:p>
                          <w:p w14:paraId="01F92428" w14:textId="77777777" w:rsidR="00F168DD" w:rsidRDefault="00F168DD" w:rsidP="00F168DD"/>
                          <w:p w14:paraId="0FB7296E" w14:textId="77777777" w:rsidR="00F168DD" w:rsidRDefault="00F168DD" w:rsidP="00F168DD"/>
                          <w:p w14:paraId="71C3C345" w14:textId="235B143B" w:rsidR="00F168DD" w:rsidRDefault="00F168DD" w:rsidP="00F168DD">
                            <w:r>
                              <w:t xml:space="preserve">Tasks: (weekly, monthly, each semester, annually) </w:t>
                            </w:r>
                          </w:p>
                          <w:p w14:paraId="152C5FA0" w14:textId="77777777" w:rsidR="00F168DD" w:rsidRDefault="00F168DD" w:rsidP="00F168DD"/>
                          <w:p w14:paraId="2B71DD61" w14:textId="77777777" w:rsidR="00F168DD" w:rsidRDefault="00F168DD" w:rsidP="00F168DD"/>
                          <w:p w14:paraId="1102B272" w14:textId="77777777" w:rsidR="00F168DD" w:rsidRDefault="00F168DD" w:rsidP="00F168DD"/>
                          <w:p w14:paraId="08075D31" w14:textId="77777777" w:rsidR="00F168DD" w:rsidRDefault="00F168DD" w:rsidP="00F168DD"/>
                          <w:p w14:paraId="71725699" w14:textId="77777777" w:rsidR="00F168DD" w:rsidRDefault="00F168DD" w:rsidP="00F168DD"/>
                          <w:p w14:paraId="7008F991" w14:textId="77777777" w:rsidR="00F168DD" w:rsidRDefault="00F168DD" w:rsidP="00F168DD"/>
                        </w:txbxContent>
                      </wps:txbx>
                      <wps:bodyPr rot="0" vert="horz" wrap="square" lIns="91440" tIns="45720" rIns="91440" bIns="45720" anchor="t" anchorCtr="0">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v:shape id="Text Box 1688545896" style="width:447pt;height:195.6pt;visibility:visible;mso-wrap-style:square;mso-left-percent:-10001;mso-top-percent:-10001;mso-position-horizontal:absolute;mso-position-horizontal-relative:char;mso-position-vertical:absolute;mso-position-vertical-relative:line;mso-left-percent:-10001;mso-top-percent:-10001;v-text-anchor:top" o:spid="_x0000_s10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cpFgIAACgEAAAOAAAAZHJzL2Uyb0RvYy54bWysk99v2yAQx98n7X9AvC92vCRNrDhVly7T&#10;pO6H1O4PwBjHaJhjQGJnf30P7KZZt71M4wFxHHy5+9yxvu5bRY7COgm6oNNJSonQHCqp9wX99rB7&#10;s6T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" w14:anchorId="60426D41">
                <v:textbox>
                  <w:txbxContent>
                    <w:p w:rsidR="00F168DD" w:rsidP="00F168DD" w:rsidRDefault="00F168DD" w14:paraId="1D68755B" w14:textId="5F8DFFCB">
                      <w:r>
                        <w:t xml:space="preserve">Role title: </w:t>
                      </w:r>
                    </w:p>
                    <w:p w:rsidR="00F168DD" w:rsidP="00F168DD" w:rsidRDefault="00F168DD" w14:paraId="32F621BB" w14:textId="77777777">
                      <w:r>
                        <w:t>Describe your role and responsibilities:</w:t>
                      </w:r>
                    </w:p>
                    <w:p w:rsidR="00F168DD" w:rsidP="00F168DD" w:rsidRDefault="00F168DD" w14:paraId="5E8A39D7" w14:textId="77777777"/>
                    <w:p w:rsidR="00F168DD" w:rsidP="00F168DD" w:rsidRDefault="00F168DD" w14:paraId="79055FD5" w14:textId="77777777"/>
                    <w:p w:rsidR="00F168DD" w:rsidP="00F168DD" w:rsidRDefault="00F168DD" w14:paraId="35F5B41F" w14:textId="77D9C91D">
                      <w:r>
                        <w:t>Key Achievements:</w:t>
                      </w:r>
                    </w:p>
                    <w:p w:rsidR="00F168DD" w:rsidP="00F168DD" w:rsidRDefault="00F168DD" w14:paraId="01F92428" w14:textId="77777777"/>
                    <w:p w:rsidR="00F168DD" w:rsidP="00F168DD" w:rsidRDefault="00F168DD" w14:paraId="0FB7296E" w14:textId="77777777"/>
                    <w:p w:rsidR="00F168DD" w:rsidP="00F168DD" w:rsidRDefault="00F168DD" w14:paraId="71C3C345" w14:textId="235B143B">
                      <w:r>
                        <w:t xml:space="preserve">Tasks: (weekly, monthly, each semester, annually) </w:t>
                      </w:r>
                    </w:p>
                    <w:p w:rsidR="00F168DD" w:rsidP="00F168DD" w:rsidRDefault="00F168DD" w14:paraId="152C5FA0" w14:textId="77777777"/>
                    <w:p w:rsidR="00F168DD" w:rsidP="00F168DD" w:rsidRDefault="00F168DD" w14:paraId="2B71DD61" w14:textId="77777777"/>
                    <w:p w:rsidR="00F168DD" w:rsidP="00F168DD" w:rsidRDefault="00F168DD" w14:paraId="1102B272" w14:textId="77777777"/>
                    <w:p w:rsidR="00F168DD" w:rsidP="00F168DD" w:rsidRDefault="00F168DD" w14:paraId="08075D31" w14:textId="77777777"/>
                    <w:p w:rsidR="00F168DD" w:rsidP="00F168DD" w:rsidRDefault="00F168DD" w14:paraId="71725699" w14:textId="77777777"/>
                    <w:p w:rsidR="00F168DD" w:rsidP="00F168DD" w:rsidRDefault="00F168DD" w14:paraId="7008F991" w14:textId="77777777"/>
                  </w:txbxContent>
                </v:textbox>
                <w10:anchorlock/>
              </v:shape>
            </w:pict>
          </mc:Fallback>
        </mc:AlternateContent>
      </w:r>
    </w:p>
    <w:p w14:paraId="61E9DE2B" w14:textId="77777777" w:rsidR="00BD3B93" w:rsidRDefault="00BD3B93" w:rsidP="0024770D"/>
    <w:p w14:paraId="1FAFE45A" w14:textId="77777777" w:rsidR="004F134A" w:rsidRPr="00824800" w:rsidRDefault="004F134A" w:rsidP="004F134A">
      <w:pPr>
        <w:pStyle w:val="Heading3"/>
        <w:rPr>
          <w:u w:val="single"/>
        </w:rPr>
      </w:pPr>
      <w:r w:rsidRPr="00824800">
        <w:rPr>
          <w:u w:val="single"/>
        </w:rPr>
        <w:t xml:space="preserve">Finance summary </w:t>
      </w:r>
    </w:p>
    <w:p w14:paraId="39D80179" w14:textId="77777777" w:rsidR="004F134A" w:rsidRDefault="004F134A" w:rsidP="009B3980">
      <w:pPr>
        <w:pStyle w:val="ListParagraph"/>
        <w:numPr>
          <w:ilvl w:val="0"/>
          <w:numId w:val="17"/>
        </w:numPr>
      </w:pPr>
      <w:r>
        <w:t xml:space="preserve">Attach latest statement or summary or your accounts. </w:t>
      </w:r>
    </w:p>
    <w:p w14:paraId="2EBD6250" w14:textId="77777777" w:rsidR="004F134A" w:rsidRDefault="004F134A" w:rsidP="009B3980">
      <w:pPr>
        <w:pStyle w:val="ListParagraph"/>
        <w:numPr>
          <w:ilvl w:val="0"/>
          <w:numId w:val="17"/>
        </w:numPr>
      </w:pPr>
      <w:r>
        <w:t xml:space="preserve">Note any bid/funding outcomes and remaining funds e.g. from the annual fund, student led event fund and/or society development fund. </w:t>
      </w:r>
    </w:p>
    <w:p w14:paraId="32716B5C" w14:textId="77777777" w:rsidR="004F134A" w:rsidRDefault="004F134A" w:rsidP="009B3980">
      <w:pPr>
        <w:pStyle w:val="ListParagraph"/>
        <w:numPr>
          <w:ilvl w:val="0"/>
          <w:numId w:val="17"/>
        </w:numPr>
      </w:pPr>
      <w:r>
        <w:t xml:space="preserve">Current balance (£) on this date </w:t>
      </w:r>
    </w:p>
    <w:p w14:paraId="44306929" w14:textId="77777777" w:rsidR="004F134A" w:rsidRDefault="004F134A" w:rsidP="009B3980">
      <w:pPr>
        <w:pStyle w:val="ListParagraph"/>
        <w:numPr>
          <w:ilvl w:val="0"/>
          <w:numId w:val="17"/>
        </w:numPr>
      </w:pPr>
      <w:r>
        <w:t xml:space="preserve">Regular income </w:t>
      </w:r>
    </w:p>
    <w:p w14:paraId="103F2157" w14:textId="77777777" w:rsidR="004F134A" w:rsidRDefault="004F134A" w:rsidP="009B3980">
      <w:pPr>
        <w:pStyle w:val="ListParagraph"/>
        <w:numPr>
          <w:ilvl w:val="0"/>
          <w:numId w:val="17"/>
        </w:numPr>
      </w:pPr>
      <w:r>
        <w:t xml:space="preserve">Regular costs </w:t>
      </w:r>
    </w:p>
    <w:p w14:paraId="60EEB91B" w14:textId="77777777" w:rsidR="004F134A" w:rsidRDefault="004F134A" w:rsidP="009B3980">
      <w:pPr>
        <w:pStyle w:val="ListParagraph"/>
        <w:numPr>
          <w:ilvl w:val="0"/>
          <w:numId w:val="17"/>
        </w:numPr>
      </w:pPr>
      <w:r>
        <w:t xml:space="preserve">Sponsorship or Grants </w:t>
      </w:r>
    </w:p>
    <w:p w14:paraId="777BCEC4" w14:textId="77777777" w:rsidR="00F4360E" w:rsidRDefault="004F134A" w:rsidP="00F4360E">
      <w:pPr>
        <w:pStyle w:val="ListParagraph"/>
        <w:numPr>
          <w:ilvl w:val="0"/>
          <w:numId w:val="17"/>
        </w:numPr>
      </w:pPr>
      <w:r>
        <w:t>Outstanding payments?</w:t>
      </w:r>
    </w:p>
    <w:p w14:paraId="0386C933" w14:textId="77777777" w:rsidR="00F4360E" w:rsidRDefault="004F134A" w:rsidP="00F4360E">
      <w:pPr>
        <w:pStyle w:val="ListParagraph"/>
        <w:numPr>
          <w:ilvl w:val="0"/>
          <w:numId w:val="17"/>
        </w:numPr>
      </w:pPr>
      <w:r>
        <w:t xml:space="preserve">Savings earmarked </w:t>
      </w:r>
    </w:p>
    <w:p w14:paraId="5BB7DE1E" w14:textId="4941FCA9" w:rsidR="004F134A" w:rsidRDefault="004F134A" w:rsidP="00F4360E">
      <w:pPr>
        <w:pStyle w:val="ListParagraph"/>
        <w:numPr>
          <w:ilvl w:val="0"/>
          <w:numId w:val="17"/>
        </w:numPr>
      </w:pPr>
      <w:r>
        <w:t xml:space="preserve">Who do you bank with – have you passed the bank details onto the relevant committee </w:t>
      </w:r>
      <w:r w:rsidR="6BAAFCAE">
        <w:t>members,</w:t>
      </w:r>
      <w:r>
        <w:t xml:space="preserve"> </w:t>
      </w:r>
      <w:r w:rsidR="009B3980">
        <w:t xml:space="preserve">and </w:t>
      </w:r>
      <w:r>
        <w:t>have you started changing over signatories</w:t>
      </w:r>
      <w:r w:rsidR="009B3980">
        <w:t xml:space="preserve">? </w:t>
      </w:r>
    </w:p>
    <w:p w14:paraId="0CDC632D" w14:textId="77777777" w:rsidR="006301E7" w:rsidRDefault="006301E7" w:rsidP="0024770D"/>
    <w:p w14:paraId="21FBE5AA" w14:textId="35B0729C" w:rsidR="0050271D" w:rsidRPr="00202A23" w:rsidRDefault="0050271D" w:rsidP="00202A23">
      <w:pPr>
        <w:pStyle w:val="Heading3"/>
        <w:rPr>
          <w:u w:val="single"/>
        </w:rPr>
      </w:pPr>
      <w:r w:rsidRPr="5D9F85A3">
        <w:rPr>
          <w:u w:val="single"/>
        </w:rPr>
        <w:t>Inventory</w:t>
      </w:r>
    </w:p>
    <w:p w14:paraId="73F104E8" w14:textId="51B0A598" w:rsidR="0050271D" w:rsidRDefault="0050271D" w:rsidP="0024770D">
      <w:r>
        <w:t xml:space="preserve">List items your society owns or regularly uses. Include storage location and who holds access </w:t>
      </w:r>
    </w:p>
    <w:tbl>
      <w:tblPr>
        <w:tblStyle w:val="TableGrid"/>
        <w:tblW w:w="0" w:type="auto"/>
        <w:tblLook w:val="04A0" w:firstRow="1" w:lastRow="0" w:firstColumn="1" w:lastColumn="0" w:noHBand="0" w:noVBand="1"/>
      </w:tblPr>
      <w:tblGrid>
        <w:gridCol w:w="1802"/>
        <w:gridCol w:w="1802"/>
        <w:gridCol w:w="1802"/>
        <w:gridCol w:w="1802"/>
        <w:gridCol w:w="1802"/>
      </w:tblGrid>
      <w:tr w:rsidR="0050271D" w14:paraId="3EF01A06" w14:textId="77777777" w:rsidTr="00F4360E">
        <w:tc>
          <w:tcPr>
            <w:tcW w:w="1802" w:type="dxa"/>
            <w:shd w:val="clear" w:color="auto" w:fill="F2F2F2" w:themeFill="background1" w:themeFillShade="F2"/>
          </w:tcPr>
          <w:p w14:paraId="32EED26A" w14:textId="1D13A43E" w:rsidR="0050271D" w:rsidRPr="00202A23" w:rsidRDefault="0050271D" w:rsidP="0024770D">
            <w:pPr>
              <w:rPr>
                <w:b/>
                <w:bCs/>
              </w:rPr>
            </w:pPr>
            <w:r w:rsidRPr="00202A23">
              <w:rPr>
                <w:b/>
                <w:bCs/>
              </w:rPr>
              <w:t>Item</w:t>
            </w:r>
          </w:p>
        </w:tc>
        <w:tc>
          <w:tcPr>
            <w:tcW w:w="1802" w:type="dxa"/>
            <w:shd w:val="clear" w:color="auto" w:fill="F2F2F2" w:themeFill="background1" w:themeFillShade="F2"/>
          </w:tcPr>
          <w:p w14:paraId="0F0AE83B" w14:textId="235DFA5E" w:rsidR="0050271D" w:rsidRPr="00202A23" w:rsidRDefault="0050271D" w:rsidP="0024770D">
            <w:pPr>
              <w:rPr>
                <w:b/>
                <w:bCs/>
              </w:rPr>
            </w:pPr>
            <w:r w:rsidRPr="00202A23">
              <w:rPr>
                <w:b/>
                <w:bCs/>
              </w:rPr>
              <w:t>Quantity</w:t>
            </w:r>
          </w:p>
        </w:tc>
        <w:tc>
          <w:tcPr>
            <w:tcW w:w="1802" w:type="dxa"/>
            <w:shd w:val="clear" w:color="auto" w:fill="F2F2F2" w:themeFill="background1" w:themeFillShade="F2"/>
          </w:tcPr>
          <w:p w14:paraId="307BC9FF" w14:textId="740AEDF9" w:rsidR="0050271D" w:rsidRPr="00202A23" w:rsidRDefault="0050271D" w:rsidP="0024770D">
            <w:pPr>
              <w:rPr>
                <w:b/>
                <w:bCs/>
              </w:rPr>
            </w:pPr>
            <w:r w:rsidRPr="00202A23">
              <w:rPr>
                <w:b/>
                <w:bCs/>
              </w:rPr>
              <w:t xml:space="preserve">Location </w:t>
            </w:r>
          </w:p>
        </w:tc>
        <w:tc>
          <w:tcPr>
            <w:tcW w:w="1802" w:type="dxa"/>
            <w:shd w:val="clear" w:color="auto" w:fill="F2F2F2" w:themeFill="background1" w:themeFillShade="F2"/>
          </w:tcPr>
          <w:p w14:paraId="1800F5B5" w14:textId="1C7CB8FC" w:rsidR="0050271D" w:rsidRPr="00202A23" w:rsidRDefault="0050271D" w:rsidP="0024770D">
            <w:pPr>
              <w:rPr>
                <w:b/>
                <w:bCs/>
              </w:rPr>
            </w:pPr>
            <w:r w:rsidRPr="00202A23">
              <w:rPr>
                <w:b/>
                <w:bCs/>
              </w:rPr>
              <w:t>Access holder</w:t>
            </w:r>
          </w:p>
        </w:tc>
        <w:tc>
          <w:tcPr>
            <w:tcW w:w="1802" w:type="dxa"/>
            <w:shd w:val="clear" w:color="auto" w:fill="F2F2F2" w:themeFill="background1" w:themeFillShade="F2"/>
          </w:tcPr>
          <w:p w14:paraId="77DEF1D3" w14:textId="25EB9BAF" w:rsidR="0050271D" w:rsidRPr="00202A23" w:rsidRDefault="0050271D" w:rsidP="0024770D">
            <w:pPr>
              <w:rPr>
                <w:b/>
                <w:bCs/>
              </w:rPr>
            </w:pPr>
            <w:r w:rsidRPr="00202A23">
              <w:rPr>
                <w:b/>
                <w:bCs/>
              </w:rPr>
              <w:t>Notes</w:t>
            </w:r>
          </w:p>
        </w:tc>
      </w:tr>
      <w:tr w:rsidR="0050271D" w14:paraId="24867BB2" w14:textId="77777777" w:rsidTr="107061A3">
        <w:tc>
          <w:tcPr>
            <w:tcW w:w="1802" w:type="dxa"/>
          </w:tcPr>
          <w:p w14:paraId="7B3D8D4B" w14:textId="531E0ABF" w:rsidR="0050271D" w:rsidRDefault="00E2B773" w:rsidP="107061A3">
            <w:pPr>
              <w:rPr>
                <w:i/>
                <w:iCs/>
                <w:color w:val="FF0000"/>
              </w:rPr>
            </w:pPr>
            <w:r w:rsidRPr="107061A3">
              <w:rPr>
                <w:i/>
                <w:iCs/>
                <w:color w:val="FF0000"/>
              </w:rPr>
              <w:t>Example – Medieval swords</w:t>
            </w:r>
          </w:p>
        </w:tc>
        <w:tc>
          <w:tcPr>
            <w:tcW w:w="1802" w:type="dxa"/>
          </w:tcPr>
          <w:p w14:paraId="03627BB3" w14:textId="11C825D3" w:rsidR="0050271D" w:rsidRDefault="00E2B773" w:rsidP="107061A3">
            <w:pPr>
              <w:rPr>
                <w:i/>
                <w:iCs/>
                <w:color w:val="FF0000"/>
              </w:rPr>
            </w:pPr>
            <w:r w:rsidRPr="107061A3">
              <w:rPr>
                <w:i/>
                <w:iCs/>
                <w:color w:val="FF0000"/>
              </w:rPr>
              <w:t>10</w:t>
            </w:r>
          </w:p>
        </w:tc>
        <w:tc>
          <w:tcPr>
            <w:tcW w:w="1802" w:type="dxa"/>
          </w:tcPr>
          <w:p w14:paraId="74302278" w14:textId="1E6108AD" w:rsidR="0050271D" w:rsidRDefault="00E2B773" w:rsidP="107061A3">
            <w:pPr>
              <w:rPr>
                <w:i/>
                <w:iCs/>
                <w:color w:val="FF0000"/>
              </w:rPr>
            </w:pPr>
            <w:r w:rsidRPr="107061A3">
              <w:rPr>
                <w:i/>
                <w:iCs/>
                <w:color w:val="FF0000"/>
              </w:rPr>
              <w:t>Society Cupboard</w:t>
            </w:r>
          </w:p>
        </w:tc>
        <w:tc>
          <w:tcPr>
            <w:tcW w:w="1802" w:type="dxa"/>
          </w:tcPr>
          <w:p w14:paraId="75A74862" w14:textId="44A82658" w:rsidR="0050271D" w:rsidRDefault="00E2B773" w:rsidP="107061A3">
            <w:pPr>
              <w:rPr>
                <w:i/>
                <w:iCs/>
                <w:color w:val="FF0000"/>
              </w:rPr>
            </w:pPr>
            <w:r w:rsidRPr="107061A3">
              <w:rPr>
                <w:i/>
                <w:iCs/>
                <w:color w:val="FF0000"/>
              </w:rPr>
              <w:t>Society Leaders</w:t>
            </w:r>
          </w:p>
        </w:tc>
        <w:tc>
          <w:tcPr>
            <w:tcW w:w="1802" w:type="dxa"/>
          </w:tcPr>
          <w:p w14:paraId="2D90BBEF" w14:textId="1CEFBA3C" w:rsidR="0050271D" w:rsidRDefault="00E2B773" w:rsidP="107061A3">
            <w:pPr>
              <w:rPr>
                <w:i/>
                <w:iCs/>
                <w:color w:val="FF0000"/>
              </w:rPr>
            </w:pPr>
            <w:r w:rsidRPr="107061A3">
              <w:rPr>
                <w:i/>
                <w:iCs/>
                <w:color w:val="FF0000"/>
              </w:rPr>
              <w:t>Kept in soc cupboard, get key from welcome desk</w:t>
            </w:r>
          </w:p>
        </w:tc>
      </w:tr>
      <w:tr w:rsidR="00935A33" w14:paraId="1C9F1AFF" w14:textId="77777777" w:rsidTr="107061A3">
        <w:tc>
          <w:tcPr>
            <w:tcW w:w="1802" w:type="dxa"/>
          </w:tcPr>
          <w:p w14:paraId="7112E9D8" w14:textId="77777777" w:rsidR="00935A33" w:rsidRDefault="00935A33" w:rsidP="0024770D"/>
        </w:tc>
        <w:tc>
          <w:tcPr>
            <w:tcW w:w="1802" w:type="dxa"/>
          </w:tcPr>
          <w:p w14:paraId="7DA20A7C" w14:textId="77777777" w:rsidR="00935A33" w:rsidRDefault="00935A33" w:rsidP="0024770D"/>
        </w:tc>
        <w:tc>
          <w:tcPr>
            <w:tcW w:w="1802" w:type="dxa"/>
          </w:tcPr>
          <w:p w14:paraId="4C794389" w14:textId="77777777" w:rsidR="00935A33" w:rsidRDefault="00935A33" w:rsidP="0024770D"/>
        </w:tc>
        <w:tc>
          <w:tcPr>
            <w:tcW w:w="1802" w:type="dxa"/>
          </w:tcPr>
          <w:p w14:paraId="6320CEC9" w14:textId="77777777" w:rsidR="00935A33" w:rsidRDefault="00935A33" w:rsidP="0024770D"/>
        </w:tc>
        <w:tc>
          <w:tcPr>
            <w:tcW w:w="1802" w:type="dxa"/>
          </w:tcPr>
          <w:p w14:paraId="7CA9E40F" w14:textId="77777777" w:rsidR="00935A33" w:rsidRDefault="00935A33" w:rsidP="0024770D"/>
        </w:tc>
      </w:tr>
      <w:tr w:rsidR="00935A33" w14:paraId="303CDC7E" w14:textId="77777777" w:rsidTr="107061A3">
        <w:tc>
          <w:tcPr>
            <w:tcW w:w="1802" w:type="dxa"/>
          </w:tcPr>
          <w:p w14:paraId="676E75AC" w14:textId="77777777" w:rsidR="00935A33" w:rsidRDefault="00935A33" w:rsidP="0024770D"/>
        </w:tc>
        <w:tc>
          <w:tcPr>
            <w:tcW w:w="1802" w:type="dxa"/>
          </w:tcPr>
          <w:p w14:paraId="13A52599" w14:textId="77777777" w:rsidR="00935A33" w:rsidRDefault="00935A33" w:rsidP="0024770D"/>
        </w:tc>
        <w:tc>
          <w:tcPr>
            <w:tcW w:w="1802" w:type="dxa"/>
          </w:tcPr>
          <w:p w14:paraId="41A01774" w14:textId="77777777" w:rsidR="00935A33" w:rsidRDefault="00935A33" w:rsidP="0024770D"/>
        </w:tc>
        <w:tc>
          <w:tcPr>
            <w:tcW w:w="1802" w:type="dxa"/>
          </w:tcPr>
          <w:p w14:paraId="35B091D0" w14:textId="77777777" w:rsidR="00935A33" w:rsidRDefault="00935A33" w:rsidP="0024770D"/>
        </w:tc>
        <w:tc>
          <w:tcPr>
            <w:tcW w:w="1802" w:type="dxa"/>
          </w:tcPr>
          <w:p w14:paraId="51D695C7" w14:textId="77777777" w:rsidR="00935A33" w:rsidRDefault="00935A33" w:rsidP="0024770D"/>
        </w:tc>
      </w:tr>
      <w:tr w:rsidR="00935A33" w14:paraId="782E50BD" w14:textId="77777777" w:rsidTr="107061A3">
        <w:tc>
          <w:tcPr>
            <w:tcW w:w="1802" w:type="dxa"/>
          </w:tcPr>
          <w:p w14:paraId="02B6903C" w14:textId="77777777" w:rsidR="00935A33" w:rsidRDefault="00935A33" w:rsidP="0024770D"/>
        </w:tc>
        <w:tc>
          <w:tcPr>
            <w:tcW w:w="1802" w:type="dxa"/>
          </w:tcPr>
          <w:p w14:paraId="30C7F86F" w14:textId="77777777" w:rsidR="00935A33" w:rsidRDefault="00935A33" w:rsidP="0024770D"/>
        </w:tc>
        <w:tc>
          <w:tcPr>
            <w:tcW w:w="1802" w:type="dxa"/>
          </w:tcPr>
          <w:p w14:paraId="02927B5E" w14:textId="77777777" w:rsidR="00935A33" w:rsidRDefault="00935A33" w:rsidP="0024770D"/>
        </w:tc>
        <w:tc>
          <w:tcPr>
            <w:tcW w:w="1802" w:type="dxa"/>
          </w:tcPr>
          <w:p w14:paraId="489382BD" w14:textId="77777777" w:rsidR="00935A33" w:rsidRDefault="00935A33" w:rsidP="0024770D"/>
        </w:tc>
        <w:tc>
          <w:tcPr>
            <w:tcW w:w="1802" w:type="dxa"/>
          </w:tcPr>
          <w:p w14:paraId="5E0B7257" w14:textId="77777777" w:rsidR="00935A33" w:rsidRDefault="00935A33" w:rsidP="0024770D"/>
        </w:tc>
      </w:tr>
    </w:tbl>
    <w:p w14:paraId="4B10E4E8" w14:textId="77777777" w:rsidR="00AD19E1" w:rsidRPr="0050271D" w:rsidRDefault="00AD19E1" w:rsidP="0050271D"/>
    <w:p w14:paraId="3586F3C8" w14:textId="177EA805" w:rsidR="00D00929" w:rsidRDefault="00D00929" w:rsidP="5D9F85A3">
      <w:pPr>
        <w:pStyle w:val="Heading3"/>
        <w:rPr>
          <w:i/>
          <w:iCs/>
          <w:u w:val="single"/>
        </w:rPr>
      </w:pPr>
      <w:r w:rsidRPr="5D9F85A3">
        <w:rPr>
          <w:i/>
          <w:iCs/>
          <w:u w:val="single"/>
        </w:rPr>
        <w:t>Accounts &amp; access log</w:t>
      </w:r>
    </w:p>
    <w:p w14:paraId="320B5A3F" w14:textId="1D40E3FA" w:rsidR="00D00929" w:rsidRDefault="00D00929" w:rsidP="00D00929">
      <w:r>
        <w:t>Document how to transfer access without sharing passwords in plain text. Use</w:t>
      </w:r>
      <w:r w:rsidR="0086204D">
        <w:t xml:space="preserve"> roles-based access where possible </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86204D" w14:paraId="2495B885" w14:textId="77777777" w:rsidTr="00F4360E">
        <w:tc>
          <w:tcPr>
            <w:tcW w:w="1501" w:type="dxa"/>
            <w:shd w:val="clear" w:color="auto" w:fill="F2F2F2" w:themeFill="background1" w:themeFillShade="F2"/>
          </w:tcPr>
          <w:p w14:paraId="06AFAF42" w14:textId="1FF25D8B" w:rsidR="0086204D" w:rsidRPr="00382041" w:rsidRDefault="0086204D" w:rsidP="00D00929">
            <w:pPr>
              <w:rPr>
                <w:b/>
                <w:bCs/>
              </w:rPr>
            </w:pPr>
            <w:r w:rsidRPr="00382041">
              <w:rPr>
                <w:b/>
                <w:bCs/>
              </w:rPr>
              <w:t>Platform</w:t>
            </w:r>
          </w:p>
        </w:tc>
        <w:tc>
          <w:tcPr>
            <w:tcW w:w="1501" w:type="dxa"/>
            <w:shd w:val="clear" w:color="auto" w:fill="F2F2F2" w:themeFill="background1" w:themeFillShade="F2"/>
          </w:tcPr>
          <w:p w14:paraId="1CE31E3E" w14:textId="0869BDA1" w:rsidR="0086204D" w:rsidRPr="00382041" w:rsidRDefault="0086204D" w:rsidP="00D00929">
            <w:pPr>
              <w:rPr>
                <w:b/>
                <w:bCs/>
              </w:rPr>
            </w:pPr>
            <w:r w:rsidRPr="00382041">
              <w:rPr>
                <w:b/>
                <w:bCs/>
              </w:rPr>
              <w:t>URL</w:t>
            </w:r>
          </w:p>
        </w:tc>
        <w:tc>
          <w:tcPr>
            <w:tcW w:w="1502" w:type="dxa"/>
            <w:shd w:val="clear" w:color="auto" w:fill="F2F2F2" w:themeFill="background1" w:themeFillShade="F2"/>
          </w:tcPr>
          <w:p w14:paraId="500BEAE4" w14:textId="6823A71E" w:rsidR="0086204D" w:rsidRPr="00382041" w:rsidRDefault="0086204D" w:rsidP="00D00929">
            <w:pPr>
              <w:rPr>
                <w:b/>
                <w:bCs/>
              </w:rPr>
            </w:pPr>
            <w:r w:rsidRPr="00382041">
              <w:rPr>
                <w:b/>
                <w:bCs/>
              </w:rPr>
              <w:t>Primary admin(s)</w:t>
            </w:r>
          </w:p>
        </w:tc>
        <w:tc>
          <w:tcPr>
            <w:tcW w:w="1502" w:type="dxa"/>
            <w:shd w:val="clear" w:color="auto" w:fill="F2F2F2" w:themeFill="background1" w:themeFillShade="F2"/>
          </w:tcPr>
          <w:p w14:paraId="743F19C5" w14:textId="048AD515" w:rsidR="0086204D" w:rsidRPr="00382041" w:rsidRDefault="0086204D" w:rsidP="00D00929">
            <w:pPr>
              <w:rPr>
                <w:b/>
                <w:bCs/>
              </w:rPr>
            </w:pPr>
            <w:r w:rsidRPr="00382041">
              <w:rPr>
                <w:b/>
                <w:bCs/>
              </w:rPr>
              <w:t>Login method</w:t>
            </w:r>
          </w:p>
        </w:tc>
        <w:tc>
          <w:tcPr>
            <w:tcW w:w="1502" w:type="dxa"/>
            <w:shd w:val="clear" w:color="auto" w:fill="F2F2F2" w:themeFill="background1" w:themeFillShade="F2"/>
          </w:tcPr>
          <w:p w14:paraId="33CC9ED1" w14:textId="28A525A3" w:rsidR="0086204D" w:rsidRPr="00382041" w:rsidRDefault="0086204D" w:rsidP="00D00929">
            <w:pPr>
              <w:rPr>
                <w:b/>
                <w:bCs/>
              </w:rPr>
            </w:pPr>
            <w:r w:rsidRPr="00382041">
              <w:rPr>
                <w:b/>
                <w:bCs/>
              </w:rPr>
              <w:t>Transfer Steps</w:t>
            </w:r>
          </w:p>
        </w:tc>
        <w:tc>
          <w:tcPr>
            <w:tcW w:w="1502" w:type="dxa"/>
            <w:shd w:val="clear" w:color="auto" w:fill="F2F2F2" w:themeFill="background1" w:themeFillShade="F2"/>
          </w:tcPr>
          <w:p w14:paraId="4BF58254" w14:textId="2166F5D4" w:rsidR="0086204D" w:rsidRPr="00382041" w:rsidRDefault="0086204D" w:rsidP="00D00929">
            <w:pPr>
              <w:rPr>
                <w:b/>
                <w:bCs/>
              </w:rPr>
            </w:pPr>
            <w:r w:rsidRPr="00382041">
              <w:rPr>
                <w:b/>
                <w:bCs/>
              </w:rPr>
              <w:t>Notes</w:t>
            </w:r>
          </w:p>
        </w:tc>
      </w:tr>
      <w:tr w:rsidR="0086204D" w14:paraId="6E8EAEB5" w14:textId="77777777" w:rsidTr="0086204D">
        <w:tc>
          <w:tcPr>
            <w:tcW w:w="1501" w:type="dxa"/>
          </w:tcPr>
          <w:p w14:paraId="69B294B2" w14:textId="2F2F4169" w:rsidR="0086204D" w:rsidRDefault="00791E4F" w:rsidP="00D00929">
            <w:r>
              <w:t xml:space="preserve">Email </w:t>
            </w:r>
          </w:p>
        </w:tc>
        <w:tc>
          <w:tcPr>
            <w:tcW w:w="1501" w:type="dxa"/>
          </w:tcPr>
          <w:p w14:paraId="02FF6375" w14:textId="77777777" w:rsidR="0086204D" w:rsidRDefault="0086204D" w:rsidP="00D00929"/>
        </w:tc>
        <w:tc>
          <w:tcPr>
            <w:tcW w:w="1502" w:type="dxa"/>
          </w:tcPr>
          <w:p w14:paraId="1A973D79" w14:textId="77777777" w:rsidR="0086204D" w:rsidRDefault="0086204D" w:rsidP="00D00929"/>
        </w:tc>
        <w:tc>
          <w:tcPr>
            <w:tcW w:w="1502" w:type="dxa"/>
          </w:tcPr>
          <w:p w14:paraId="371E06C1" w14:textId="77777777" w:rsidR="0086204D" w:rsidRDefault="0086204D" w:rsidP="00D00929"/>
        </w:tc>
        <w:tc>
          <w:tcPr>
            <w:tcW w:w="1502" w:type="dxa"/>
          </w:tcPr>
          <w:p w14:paraId="15F5E2A6" w14:textId="77777777" w:rsidR="0086204D" w:rsidRDefault="0086204D" w:rsidP="00D00929"/>
        </w:tc>
        <w:tc>
          <w:tcPr>
            <w:tcW w:w="1502" w:type="dxa"/>
          </w:tcPr>
          <w:p w14:paraId="1504A731" w14:textId="77777777" w:rsidR="0086204D" w:rsidRDefault="0086204D" w:rsidP="00D00929"/>
        </w:tc>
      </w:tr>
      <w:tr w:rsidR="0086204D" w14:paraId="6409DB35" w14:textId="77777777" w:rsidTr="0086204D">
        <w:tc>
          <w:tcPr>
            <w:tcW w:w="1501" w:type="dxa"/>
          </w:tcPr>
          <w:p w14:paraId="2A3CEB46" w14:textId="24F168CD" w:rsidR="0086204D" w:rsidRDefault="00F5539E" w:rsidP="00D00929">
            <w:r>
              <w:t xml:space="preserve">Social Media </w:t>
            </w:r>
          </w:p>
        </w:tc>
        <w:tc>
          <w:tcPr>
            <w:tcW w:w="1501" w:type="dxa"/>
          </w:tcPr>
          <w:p w14:paraId="7E1AA88E" w14:textId="77777777" w:rsidR="0086204D" w:rsidRDefault="0086204D" w:rsidP="00D00929"/>
        </w:tc>
        <w:tc>
          <w:tcPr>
            <w:tcW w:w="1502" w:type="dxa"/>
          </w:tcPr>
          <w:p w14:paraId="5FC13E67" w14:textId="77777777" w:rsidR="0086204D" w:rsidRDefault="0086204D" w:rsidP="00D00929"/>
        </w:tc>
        <w:tc>
          <w:tcPr>
            <w:tcW w:w="1502" w:type="dxa"/>
          </w:tcPr>
          <w:p w14:paraId="1383E823" w14:textId="77777777" w:rsidR="0086204D" w:rsidRDefault="0086204D" w:rsidP="00D00929"/>
        </w:tc>
        <w:tc>
          <w:tcPr>
            <w:tcW w:w="1502" w:type="dxa"/>
          </w:tcPr>
          <w:p w14:paraId="466D3DB6" w14:textId="77777777" w:rsidR="0086204D" w:rsidRDefault="0086204D" w:rsidP="00D00929"/>
        </w:tc>
        <w:tc>
          <w:tcPr>
            <w:tcW w:w="1502" w:type="dxa"/>
          </w:tcPr>
          <w:p w14:paraId="67E55564" w14:textId="77777777" w:rsidR="0086204D" w:rsidRDefault="0086204D" w:rsidP="00D00929"/>
        </w:tc>
      </w:tr>
      <w:tr w:rsidR="0086204D" w14:paraId="61E184A1" w14:textId="77777777" w:rsidTr="0086204D">
        <w:tc>
          <w:tcPr>
            <w:tcW w:w="1501" w:type="dxa"/>
          </w:tcPr>
          <w:p w14:paraId="0F3660F3" w14:textId="689D2A33" w:rsidR="0086204D" w:rsidRDefault="00F5539E" w:rsidP="00D00929">
            <w:r>
              <w:t>Shared Drive</w:t>
            </w:r>
          </w:p>
        </w:tc>
        <w:tc>
          <w:tcPr>
            <w:tcW w:w="1501" w:type="dxa"/>
          </w:tcPr>
          <w:p w14:paraId="34320339" w14:textId="77777777" w:rsidR="0086204D" w:rsidRDefault="0086204D" w:rsidP="00D00929"/>
        </w:tc>
        <w:tc>
          <w:tcPr>
            <w:tcW w:w="1502" w:type="dxa"/>
          </w:tcPr>
          <w:p w14:paraId="7DB27D57" w14:textId="77777777" w:rsidR="0086204D" w:rsidRDefault="0086204D" w:rsidP="00D00929"/>
        </w:tc>
        <w:tc>
          <w:tcPr>
            <w:tcW w:w="1502" w:type="dxa"/>
          </w:tcPr>
          <w:p w14:paraId="437F786D" w14:textId="77777777" w:rsidR="0086204D" w:rsidRDefault="0086204D" w:rsidP="00D00929"/>
        </w:tc>
        <w:tc>
          <w:tcPr>
            <w:tcW w:w="1502" w:type="dxa"/>
          </w:tcPr>
          <w:p w14:paraId="0C3BD753" w14:textId="77777777" w:rsidR="0086204D" w:rsidRDefault="0086204D" w:rsidP="00D00929"/>
        </w:tc>
        <w:tc>
          <w:tcPr>
            <w:tcW w:w="1502" w:type="dxa"/>
          </w:tcPr>
          <w:p w14:paraId="6EC049F1" w14:textId="77777777" w:rsidR="0086204D" w:rsidRDefault="0086204D" w:rsidP="00D00929"/>
        </w:tc>
      </w:tr>
      <w:tr w:rsidR="0086204D" w14:paraId="418A2E23" w14:textId="77777777" w:rsidTr="0086204D">
        <w:tc>
          <w:tcPr>
            <w:tcW w:w="1501" w:type="dxa"/>
          </w:tcPr>
          <w:p w14:paraId="45301F16" w14:textId="77777777" w:rsidR="0086204D" w:rsidRDefault="0086204D" w:rsidP="00D00929"/>
        </w:tc>
        <w:tc>
          <w:tcPr>
            <w:tcW w:w="1501" w:type="dxa"/>
          </w:tcPr>
          <w:p w14:paraId="62256A7A" w14:textId="77777777" w:rsidR="0086204D" w:rsidRDefault="0086204D" w:rsidP="00D00929"/>
        </w:tc>
        <w:tc>
          <w:tcPr>
            <w:tcW w:w="1502" w:type="dxa"/>
          </w:tcPr>
          <w:p w14:paraId="5072C234" w14:textId="77777777" w:rsidR="0086204D" w:rsidRDefault="0086204D" w:rsidP="00D00929"/>
        </w:tc>
        <w:tc>
          <w:tcPr>
            <w:tcW w:w="1502" w:type="dxa"/>
          </w:tcPr>
          <w:p w14:paraId="5D9136B5" w14:textId="77777777" w:rsidR="0086204D" w:rsidRDefault="0086204D" w:rsidP="00D00929"/>
        </w:tc>
        <w:tc>
          <w:tcPr>
            <w:tcW w:w="1502" w:type="dxa"/>
          </w:tcPr>
          <w:p w14:paraId="26EC9439" w14:textId="77777777" w:rsidR="0086204D" w:rsidRDefault="0086204D" w:rsidP="00D00929"/>
        </w:tc>
        <w:tc>
          <w:tcPr>
            <w:tcW w:w="1502" w:type="dxa"/>
          </w:tcPr>
          <w:p w14:paraId="5CFF19B5" w14:textId="77777777" w:rsidR="0086204D" w:rsidRDefault="0086204D" w:rsidP="00D00929"/>
        </w:tc>
      </w:tr>
    </w:tbl>
    <w:p w14:paraId="2CD15E5E" w14:textId="77777777" w:rsidR="0086204D" w:rsidRDefault="0086204D" w:rsidP="00D00929"/>
    <w:p w14:paraId="550E014F" w14:textId="767352A0" w:rsidR="0086204D" w:rsidRPr="00BB3190" w:rsidRDefault="00784823" w:rsidP="00BB3190">
      <w:pPr>
        <w:pStyle w:val="Heading3"/>
        <w:rPr>
          <w:u w:val="single"/>
        </w:rPr>
      </w:pPr>
      <w:r w:rsidRPr="5D9F85A3">
        <w:rPr>
          <w:u w:val="single"/>
        </w:rPr>
        <w:t>Marketing and Communications (what works)</w:t>
      </w:r>
    </w:p>
    <w:p w14:paraId="256763CD" w14:textId="25412F63" w:rsidR="00784823" w:rsidRDefault="00784823" w:rsidP="00BB3190">
      <w:pPr>
        <w:pStyle w:val="ListParagraph"/>
        <w:numPr>
          <w:ilvl w:val="0"/>
          <w:numId w:val="16"/>
        </w:numPr>
      </w:pPr>
      <w:r>
        <w:t xml:space="preserve">Best channels </w:t>
      </w:r>
      <w:r w:rsidR="00840DF0">
        <w:t xml:space="preserve">to communicate with your members and best channels to market your events/society </w:t>
      </w:r>
      <w:r>
        <w:t>(e.g. Instagram stories for events, WhatsApp Discord for members)</w:t>
      </w:r>
    </w:p>
    <w:p w14:paraId="061934BE" w14:textId="19CFF2F1" w:rsidR="00840DF0" w:rsidRDefault="00840DF0" w:rsidP="00BB3190">
      <w:pPr>
        <w:pStyle w:val="ListParagraph"/>
        <w:numPr>
          <w:ilvl w:val="0"/>
          <w:numId w:val="16"/>
        </w:numPr>
      </w:pPr>
      <w:r>
        <w:t xml:space="preserve">Image/logo assets and brand folder location </w:t>
      </w:r>
    </w:p>
    <w:p w14:paraId="237060B0" w14:textId="3CC8B2ED" w:rsidR="0088614B" w:rsidRDefault="00FB404D" w:rsidP="00BB3190">
      <w:pPr>
        <w:pStyle w:val="ListParagraph"/>
        <w:numPr>
          <w:ilvl w:val="0"/>
          <w:numId w:val="16"/>
        </w:numPr>
      </w:pPr>
      <w:r>
        <w:t xml:space="preserve">Did you </w:t>
      </w:r>
      <w:r w:rsidR="0088614B">
        <w:t xml:space="preserve">do activities in Welcome week? How did it go? </w:t>
      </w:r>
      <w:r w:rsidR="00E32884">
        <w:t>A</w:t>
      </w:r>
      <w:r w:rsidR="0088614B">
        <w:t xml:space="preserve">ny tips? </w:t>
      </w:r>
    </w:p>
    <w:p w14:paraId="1BE3C72C" w14:textId="773962D8" w:rsidR="0088614B" w:rsidRDefault="0088614B" w:rsidP="00BB3190">
      <w:pPr>
        <w:pStyle w:val="ListParagraph"/>
        <w:numPr>
          <w:ilvl w:val="0"/>
          <w:numId w:val="16"/>
        </w:numPr>
      </w:pPr>
      <w:r>
        <w:t xml:space="preserve">What did your society do to welcome new students in January? How did it go? Any tips? </w:t>
      </w:r>
    </w:p>
    <w:p w14:paraId="30F1C9D5" w14:textId="77777777" w:rsidR="00784823" w:rsidRDefault="00784823" w:rsidP="00784823"/>
    <w:p w14:paraId="2CA6BA86" w14:textId="5014195B" w:rsidR="00784823" w:rsidRPr="00945728" w:rsidRDefault="00784823" w:rsidP="00945728">
      <w:pPr>
        <w:pStyle w:val="Heading3"/>
        <w:rPr>
          <w:u w:val="single"/>
        </w:rPr>
      </w:pPr>
      <w:r w:rsidRPr="00945728">
        <w:rPr>
          <w:u w:val="single"/>
        </w:rPr>
        <w:t>Useful Contacts</w:t>
      </w:r>
    </w:p>
    <w:tbl>
      <w:tblPr>
        <w:tblStyle w:val="TableGrid"/>
        <w:tblW w:w="0" w:type="auto"/>
        <w:tblLook w:val="04A0" w:firstRow="1" w:lastRow="0" w:firstColumn="1" w:lastColumn="0" w:noHBand="0" w:noVBand="1"/>
      </w:tblPr>
      <w:tblGrid>
        <w:gridCol w:w="2252"/>
        <w:gridCol w:w="2252"/>
        <w:gridCol w:w="2253"/>
        <w:gridCol w:w="2253"/>
      </w:tblGrid>
      <w:tr w:rsidR="00784823" w14:paraId="14CDD52B" w14:textId="77777777" w:rsidTr="000F1003">
        <w:tc>
          <w:tcPr>
            <w:tcW w:w="2252" w:type="dxa"/>
            <w:shd w:val="clear" w:color="auto" w:fill="F2F2F2" w:themeFill="background1" w:themeFillShade="F2"/>
          </w:tcPr>
          <w:p w14:paraId="6229A0F2" w14:textId="2D2B365E" w:rsidR="00784823" w:rsidRPr="00945728" w:rsidRDefault="00784823" w:rsidP="00784823">
            <w:pPr>
              <w:rPr>
                <w:b/>
                <w:bCs/>
              </w:rPr>
            </w:pPr>
            <w:r w:rsidRPr="00945728">
              <w:rPr>
                <w:b/>
                <w:bCs/>
              </w:rPr>
              <w:t>Name</w:t>
            </w:r>
          </w:p>
        </w:tc>
        <w:tc>
          <w:tcPr>
            <w:tcW w:w="2252" w:type="dxa"/>
            <w:shd w:val="clear" w:color="auto" w:fill="F2F2F2" w:themeFill="background1" w:themeFillShade="F2"/>
          </w:tcPr>
          <w:p w14:paraId="72105A26" w14:textId="6C7833C3" w:rsidR="00784823" w:rsidRPr="00945728" w:rsidRDefault="00784823" w:rsidP="00784823">
            <w:pPr>
              <w:rPr>
                <w:b/>
                <w:bCs/>
              </w:rPr>
            </w:pPr>
            <w:r w:rsidRPr="00945728">
              <w:rPr>
                <w:b/>
                <w:bCs/>
              </w:rPr>
              <w:t xml:space="preserve">Role/Organistion </w:t>
            </w:r>
          </w:p>
        </w:tc>
        <w:tc>
          <w:tcPr>
            <w:tcW w:w="2253" w:type="dxa"/>
            <w:shd w:val="clear" w:color="auto" w:fill="F2F2F2" w:themeFill="background1" w:themeFillShade="F2"/>
          </w:tcPr>
          <w:p w14:paraId="785F55C4" w14:textId="1293B7A2" w:rsidR="00784823" w:rsidRPr="00945728" w:rsidRDefault="00784823" w:rsidP="00784823">
            <w:pPr>
              <w:rPr>
                <w:b/>
                <w:bCs/>
              </w:rPr>
            </w:pPr>
            <w:r w:rsidRPr="00945728">
              <w:rPr>
                <w:b/>
                <w:bCs/>
              </w:rPr>
              <w:t>Email</w:t>
            </w:r>
          </w:p>
        </w:tc>
        <w:tc>
          <w:tcPr>
            <w:tcW w:w="2253" w:type="dxa"/>
            <w:shd w:val="clear" w:color="auto" w:fill="F2F2F2" w:themeFill="background1" w:themeFillShade="F2"/>
          </w:tcPr>
          <w:p w14:paraId="7C6A4B0B" w14:textId="7B0A0490" w:rsidR="00784823" w:rsidRPr="00945728" w:rsidRDefault="00784823" w:rsidP="00784823">
            <w:pPr>
              <w:rPr>
                <w:b/>
                <w:bCs/>
              </w:rPr>
            </w:pPr>
            <w:r w:rsidRPr="00945728">
              <w:rPr>
                <w:b/>
                <w:bCs/>
              </w:rPr>
              <w:t xml:space="preserve">Reason to contact </w:t>
            </w:r>
          </w:p>
        </w:tc>
      </w:tr>
      <w:tr w:rsidR="008A17E5" w14:paraId="476A9859" w14:textId="77777777" w:rsidTr="00784823">
        <w:tc>
          <w:tcPr>
            <w:tcW w:w="2252" w:type="dxa"/>
          </w:tcPr>
          <w:p w14:paraId="04A50C3E" w14:textId="77777777" w:rsidR="008A17E5" w:rsidRDefault="008A17E5" w:rsidP="00784823"/>
        </w:tc>
        <w:tc>
          <w:tcPr>
            <w:tcW w:w="2252" w:type="dxa"/>
          </w:tcPr>
          <w:p w14:paraId="4AD35DF8" w14:textId="77777777" w:rsidR="008A17E5" w:rsidRDefault="008A17E5" w:rsidP="00784823"/>
        </w:tc>
        <w:tc>
          <w:tcPr>
            <w:tcW w:w="2253" w:type="dxa"/>
          </w:tcPr>
          <w:p w14:paraId="29C8DCD2" w14:textId="77777777" w:rsidR="008A17E5" w:rsidRDefault="008A17E5" w:rsidP="00784823"/>
        </w:tc>
        <w:tc>
          <w:tcPr>
            <w:tcW w:w="2253" w:type="dxa"/>
          </w:tcPr>
          <w:p w14:paraId="19CC2315" w14:textId="77777777" w:rsidR="008A17E5" w:rsidRDefault="008A17E5" w:rsidP="00784823"/>
        </w:tc>
      </w:tr>
      <w:tr w:rsidR="000F1003" w14:paraId="1D1EEB9C" w14:textId="77777777" w:rsidTr="00784823">
        <w:tc>
          <w:tcPr>
            <w:tcW w:w="2252" w:type="dxa"/>
          </w:tcPr>
          <w:p w14:paraId="6F8FC21E" w14:textId="77777777" w:rsidR="000F1003" w:rsidRDefault="000F1003" w:rsidP="00784823"/>
        </w:tc>
        <w:tc>
          <w:tcPr>
            <w:tcW w:w="2252" w:type="dxa"/>
          </w:tcPr>
          <w:p w14:paraId="7916EA90" w14:textId="77777777" w:rsidR="000F1003" w:rsidRDefault="000F1003" w:rsidP="00784823"/>
        </w:tc>
        <w:tc>
          <w:tcPr>
            <w:tcW w:w="2253" w:type="dxa"/>
          </w:tcPr>
          <w:p w14:paraId="7F318547" w14:textId="77777777" w:rsidR="000F1003" w:rsidRDefault="000F1003" w:rsidP="00784823"/>
        </w:tc>
        <w:tc>
          <w:tcPr>
            <w:tcW w:w="2253" w:type="dxa"/>
          </w:tcPr>
          <w:p w14:paraId="29D2F572" w14:textId="77777777" w:rsidR="000F1003" w:rsidRDefault="000F1003" w:rsidP="00784823"/>
        </w:tc>
      </w:tr>
      <w:tr w:rsidR="000F1003" w14:paraId="123576AF" w14:textId="77777777" w:rsidTr="00784823">
        <w:tc>
          <w:tcPr>
            <w:tcW w:w="2252" w:type="dxa"/>
          </w:tcPr>
          <w:p w14:paraId="4FD9E8FB" w14:textId="77777777" w:rsidR="000F1003" w:rsidRDefault="000F1003" w:rsidP="00784823"/>
        </w:tc>
        <w:tc>
          <w:tcPr>
            <w:tcW w:w="2252" w:type="dxa"/>
          </w:tcPr>
          <w:p w14:paraId="75CBC504" w14:textId="77777777" w:rsidR="000F1003" w:rsidRDefault="000F1003" w:rsidP="00784823"/>
        </w:tc>
        <w:tc>
          <w:tcPr>
            <w:tcW w:w="2253" w:type="dxa"/>
          </w:tcPr>
          <w:p w14:paraId="25521082" w14:textId="77777777" w:rsidR="000F1003" w:rsidRDefault="000F1003" w:rsidP="00784823"/>
        </w:tc>
        <w:tc>
          <w:tcPr>
            <w:tcW w:w="2253" w:type="dxa"/>
          </w:tcPr>
          <w:p w14:paraId="58500DFD" w14:textId="77777777" w:rsidR="000F1003" w:rsidRDefault="000F1003" w:rsidP="00784823"/>
        </w:tc>
      </w:tr>
      <w:tr w:rsidR="000F1003" w14:paraId="28028BEB" w14:textId="77777777" w:rsidTr="00784823">
        <w:tc>
          <w:tcPr>
            <w:tcW w:w="2252" w:type="dxa"/>
          </w:tcPr>
          <w:p w14:paraId="22A24756" w14:textId="77777777" w:rsidR="000F1003" w:rsidRDefault="000F1003" w:rsidP="00784823"/>
        </w:tc>
        <w:tc>
          <w:tcPr>
            <w:tcW w:w="2252" w:type="dxa"/>
          </w:tcPr>
          <w:p w14:paraId="46976A7C" w14:textId="77777777" w:rsidR="000F1003" w:rsidRDefault="000F1003" w:rsidP="00784823"/>
        </w:tc>
        <w:tc>
          <w:tcPr>
            <w:tcW w:w="2253" w:type="dxa"/>
          </w:tcPr>
          <w:p w14:paraId="39DCF263" w14:textId="77777777" w:rsidR="000F1003" w:rsidRDefault="000F1003" w:rsidP="00784823"/>
        </w:tc>
        <w:tc>
          <w:tcPr>
            <w:tcW w:w="2253" w:type="dxa"/>
          </w:tcPr>
          <w:p w14:paraId="6C4B838C" w14:textId="77777777" w:rsidR="000F1003" w:rsidRDefault="000F1003" w:rsidP="00784823"/>
        </w:tc>
      </w:tr>
      <w:tr w:rsidR="000F1003" w14:paraId="131A4078" w14:textId="77777777" w:rsidTr="00784823">
        <w:tc>
          <w:tcPr>
            <w:tcW w:w="2252" w:type="dxa"/>
          </w:tcPr>
          <w:p w14:paraId="77C056DB" w14:textId="77777777" w:rsidR="000F1003" w:rsidRDefault="000F1003" w:rsidP="00784823"/>
        </w:tc>
        <w:tc>
          <w:tcPr>
            <w:tcW w:w="2252" w:type="dxa"/>
          </w:tcPr>
          <w:p w14:paraId="28D1020D" w14:textId="77777777" w:rsidR="000F1003" w:rsidRDefault="000F1003" w:rsidP="00784823"/>
        </w:tc>
        <w:tc>
          <w:tcPr>
            <w:tcW w:w="2253" w:type="dxa"/>
          </w:tcPr>
          <w:p w14:paraId="754880B7" w14:textId="77777777" w:rsidR="000F1003" w:rsidRDefault="000F1003" w:rsidP="00784823"/>
        </w:tc>
        <w:tc>
          <w:tcPr>
            <w:tcW w:w="2253" w:type="dxa"/>
          </w:tcPr>
          <w:p w14:paraId="797EDE12" w14:textId="77777777" w:rsidR="000F1003" w:rsidRDefault="000F1003" w:rsidP="00784823"/>
        </w:tc>
      </w:tr>
      <w:tr w:rsidR="000F1003" w14:paraId="7FB0F564" w14:textId="77777777" w:rsidTr="00784823">
        <w:tc>
          <w:tcPr>
            <w:tcW w:w="2252" w:type="dxa"/>
          </w:tcPr>
          <w:p w14:paraId="36D0A25E" w14:textId="77777777" w:rsidR="000F1003" w:rsidRDefault="000F1003" w:rsidP="00784823"/>
        </w:tc>
        <w:tc>
          <w:tcPr>
            <w:tcW w:w="2252" w:type="dxa"/>
          </w:tcPr>
          <w:p w14:paraId="7CF1C411" w14:textId="77777777" w:rsidR="000F1003" w:rsidRDefault="000F1003" w:rsidP="00784823"/>
        </w:tc>
        <w:tc>
          <w:tcPr>
            <w:tcW w:w="2253" w:type="dxa"/>
          </w:tcPr>
          <w:p w14:paraId="61FBAACC" w14:textId="77777777" w:rsidR="000F1003" w:rsidRDefault="000F1003" w:rsidP="00784823"/>
        </w:tc>
        <w:tc>
          <w:tcPr>
            <w:tcW w:w="2253" w:type="dxa"/>
          </w:tcPr>
          <w:p w14:paraId="0ED4403C" w14:textId="77777777" w:rsidR="000F1003" w:rsidRDefault="000F1003" w:rsidP="00784823"/>
        </w:tc>
      </w:tr>
    </w:tbl>
    <w:p w14:paraId="78A387A2" w14:textId="77777777" w:rsidR="00784823" w:rsidRDefault="00784823" w:rsidP="00784823"/>
    <w:p w14:paraId="0383E2D6" w14:textId="625C6995" w:rsidR="00756382" w:rsidRPr="00935A33" w:rsidRDefault="00756382" w:rsidP="001A6586">
      <w:pPr>
        <w:pStyle w:val="Heading3"/>
        <w:rPr>
          <w:u w:val="single"/>
        </w:rPr>
      </w:pPr>
      <w:r w:rsidRPr="5D9F85A3">
        <w:rPr>
          <w:u w:val="single"/>
        </w:rPr>
        <w:t>Risk Assessments</w:t>
      </w:r>
    </w:p>
    <w:p w14:paraId="3A33FF70" w14:textId="342E0E4C" w:rsidR="00756382" w:rsidRDefault="00DA31CA" w:rsidP="001A6586">
      <w:pPr>
        <w:pStyle w:val="ListParagraph"/>
        <w:numPr>
          <w:ilvl w:val="0"/>
          <w:numId w:val="18"/>
        </w:numPr>
      </w:pPr>
      <w:r>
        <w:t xml:space="preserve">Add any risk assessments you have previously done to give new committee a good starting point. </w:t>
      </w:r>
    </w:p>
    <w:p w14:paraId="0A2CBD6F" w14:textId="4BF7EEC1" w:rsidR="00FE52A3" w:rsidRPr="00935A33" w:rsidRDefault="00FE52A3" w:rsidP="00FE52A3">
      <w:pPr>
        <w:pStyle w:val="Heading3"/>
        <w:rPr>
          <w:u w:val="single"/>
          <w:lang w:val="en-US"/>
        </w:rPr>
      </w:pPr>
      <w:r w:rsidRPr="5D9F85A3">
        <w:rPr>
          <w:u w:val="single"/>
          <w:lang w:val="en-US"/>
        </w:rPr>
        <w:t>Fina</w:t>
      </w:r>
      <w:r w:rsidR="00E27AC1" w:rsidRPr="5D9F85A3">
        <w:rPr>
          <w:u w:val="single"/>
          <w:lang w:val="en-US"/>
        </w:rPr>
        <w:t>L tips from outgoing committee</w:t>
      </w:r>
    </w:p>
    <w:p w14:paraId="2006FD04" w14:textId="770FDDFD" w:rsidR="00FB1F7D" w:rsidRPr="00945728" w:rsidRDefault="00E27AC1" w:rsidP="00FE52A3">
      <w:pPr>
        <w:rPr>
          <w:lang w:val="en-US"/>
        </w:rPr>
      </w:pPr>
      <w:r w:rsidRPr="00945728">
        <w:rPr>
          <w:lang w:val="en-US"/>
        </w:rPr>
        <w:t xml:space="preserve">Share your best single tip and one thing you wish you had known at the start of your leadership. Use this space for any other comments that will help the incoming team. </w:t>
      </w:r>
    </w:p>
    <w:p w14:paraId="73A3A4FF" w14:textId="160C173D" w:rsidR="00FE52A3" w:rsidRDefault="00FE52A3" w:rsidP="00FE52A3">
      <w:pPr>
        <w:rPr>
          <w:lang w:val="en-US"/>
        </w:rPr>
      </w:pPr>
      <w:r w:rsidRPr="00167D51">
        <w:rPr>
          <w:i/>
          <w:iCs/>
          <w:noProof/>
          <w:lang w:val="en-US"/>
        </w:rPr>
        <mc:AlternateContent>
          <mc:Choice Requires="wps">
            <w:drawing>
              <wp:inline distT="0" distB="0" distL="0" distR="0" wp14:anchorId="68E439AD" wp14:editId="556A4B69">
                <wp:extent cx="5705475" cy="2105025"/>
                <wp:effectExtent l="0" t="0" r="28575"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05025"/>
                        </a:xfrm>
                        <a:prstGeom prst="rect">
                          <a:avLst/>
                        </a:prstGeom>
                        <a:solidFill>
                          <a:srgbClr val="FFFFFF"/>
                        </a:solidFill>
                        <a:ln w="9525">
                          <a:solidFill>
                            <a:srgbClr val="000000"/>
                          </a:solidFill>
                          <a:miter lim="800000"/>
                          <a:headEnd/>
                          <a:tailEnd/>
                        </a:ln>
                      </wps:spPr>
                      <wps:txbx>
                        <w:txbxContent>
                          <w:p w14:paraId="57F9CD7C" w14:textId="77777777" w:rsidR="00FE52A3" w:rsidRDefault="00FE52A3" w:rsidP="00FE52A3"/>
                        </w:txbxContent>
                      </wps:txbx>
                      <wps:bodyPr rot="0" vert="horz" wrap="square" lIns="91440" tIns="45720" rIns="91440" bIns="45720" anchor="t" anchorCtr="0">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v:shape id="_x0000_s1038" style="width:449.25pt;height:165.7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" w14:anchorId="68E439AD">
                <v:textbox>
                  <w:txbxContent>
                    <w:p w:rsidR="00FE52A3" w:rsidP="00FE52A3" w:rsidRDefault="00FE52A3" w14:paraId="57F9CD7C" w14:textId="77777777"/>
                  </w:txbxContent>
                </v:textbox>
                <w10:anchorlock/>
              </v:shape>
            </w:pict>
          </mc:Fallback>
        </mc:AlternateContent>
      </w:r>
    </w:p>
    <w:p w14:paraId="317559FF" w14:textId="77777777" w:rsidR="00E27AC1" w:rsidRPr="00945728" w:rsidRDefault="00E27AC1" w:rsidP="00FE52A3">
      <w:pPr>
        <w:rPr>
          <w:u w:val="single"/>
          <w:lang w:val="en-US"/>
        </w:rPr>
      </w:pPr>
    </w:p>
    <w:p w14:paraId="4E8FB2C6" w14:textId="59F43045" w:rsidR="004356FE" w:rsidRPr="00945728" w:rsidRDefault="004356FE" w:rsidP="00945728">
      <w:pPr>
        <w:pStyle w:val="Heading3"/>
        <w:rPr>
          <w:u w:val="single"/>
          <w:lang w:val="en-US"/>
        </w:rPr>
      </w:pPr>
      <w:r w:rsidRPr="5D9F85A3">
        <w:rPr>
          <w:u w:val="single"/>
          <w:lang w:val="en-US"/>
        </w:rPr>
        <w:t>New Committee – First Steps</w:t>
      </w:r>
    </w:p>
    <w:p w14:paraId="4E7EAB85" w14:textId="2C7BEA4B" w:rsidR="004356FE" w:rsidRDefault="004356FE" w:rsidP="00945728">
      <w:pPr>
        <w:pStyle w:val="ListParagraph"/>
        <w:numPr>
          <w:ilvl w:val="0"/>
          <w:numId w:val="19"/>
        </w:numPr>
        <w:rPr>
          <w:lang w:val="en-US"/>
        </w:rPr>
      </w:pPr>
      <w:r>
        <w:rPr>
          <w:lang w:val="en-US"/>
        </w:rPr>
        <w:t xml:space="preserve">Read this handover, clarify </w:t>
      </w:r>
      <w:r w:rsidR="003C4A32">
        <w:rPr>
          <w:lang w:val="en-US"/>
        </w:rPr>
        <w:t>everything</w:t>
      </w:r>
      <w:r>
        <w:rPr>
          <w:lang w:val="en-US"/>
        </w:rPr>
        <w:t xml:space="preserve"> in the first month</w:t>
      </w:r>
      <w:r w:rsidR="003C4A32">
        <w:rPr>
          <w:lang w:val="en-US"/>
        </w:rPr>
        <w:t xml:space="preserve"> with the old committee. </w:t>
      </w:r>
    </w:p>
    <w:p w14:paraId="5BAADBA1" w14:textId="3A9411BE" w:rsidR="00D177E5" w:rsidRDefault="00D177E5" w:rsidP="00945728">
      <w:pPr>
        <w:pStyle w:val="ListParagraph"/>
        <w:numPr>
          <w:ilvl w:val="0"/>
          <w:numId w:val="19"/>
        </w:numPr>
        <w:rPr>
          <w:lang w:val="en-US"/>
        </w:rPr>
      </w:pPr>
      <w:r>
        <w:rPr>
          <w:lang w:val="en-US"/>
        </w:rPr>
        <w:t xml:space="preserve">Gain admin access to emails, social media, and society webpage. </w:t>
      </w:r>
    </w:p>
    <w:p w14:paraId="691F2BA5" w14:textId="3D237ED6" w:rsidR="00922238" w:rsidRDefault="00922238" w:rsidP="00945728">
      <w:pPr>
        <w:pStyle w:val="ListParagraph"/>
        <w:numPr>
          <w:ilvl w:val="0"/>
          <w:numId w:val="19"/>
        </w:numPr>
        <w:rPr>
          <w:lang w:val="en-US"/>
        </w:rPr>
      </w:pPr>
      <w:r>
        <w:rPr>
          <w:lang w:val="en-US"/>
        </w:rPr>
        <w:t xml:space="preserve">Get </w:t>
      </w:r>
      <w:r w:rsidR="003C4A32">
        <w:rPr>
          <w:lang w:val="en-US"/>
        </w:rPr>
        <w:t>your</w:t>
      </w:r>
      <w:r>
        <w:rPr>
          <w:lang w:val="en-US"/>
        </w:rPr>
        <w:t xml:space="preserve"> bank account sorted – whether that’s changing signatories or </w:t>
      </w:r>
      <w:r w:rsidR="00572977">
        <w:rPr>
          <w:lang w:val="en-US"/>
        </w:rPr>
        <w:t xml:space="preserve">setting up a new bank account – this can take months. </w:t>
      </w:r>
    </w:p>
    <w:p w14:paraId="001E0CA6" w14:textId="77777777" w:rsidR="000F1003" w:rsidRDefault="00D177E5" w:rsidP="000F1003">
      <w:pPr>
        <w:pStyle w:val="ListParagraph"/>
        <w:numPr>
          <w:ilvl w:val="0"/>
          <w:numId w:val="19"/>
        </w:numPr>
        <w:rPr>
          <w:lang w:val="en-US"/>
        </w:rPr>
      </w:pPr>
      <w:r>
        <w:rPr>
          <w:lang w:val="en-US"/>
        </w:rPr>
        <w:t>Confirm your society calendar – regular sessions and your flagship events</w:t>
      </w:r>
    </w:p>
    <w:p w14:paraId="24006991" w14:textId="77777777" w:rsidR="000F1003" w:rsidRDefault="002D0B7D" w:rsidP="000F1003">
      <w:pPr>
        <w:pStyle w:val="ListParagraph"/>
        <w:numPr>
          <w:ilvl w:val="0"/>
          <w:numId w:val="19"/>
        </w:numPr>
        <w:rPr>
          <w:lang w:val="en-US"/>
        </w:rPr>
      </w:pPr>
      <w:r w:rsidRPr="000F1003">
        <w:rPr>
          <w:lang w:val="en-US"/>
        </w:rPr>
        <w:t xml:space="preserve">Read the society handbook </w:t>
      </w:r>
      <w:r w:rsidR="003C4A32" w:rsidRPr="000F1003">
        <w:rPr>
          <w:lang w:val="en-US"/>
        </w:rPr>
        <w:t xml:space="preserve">for helpful information, links and tips. </w:t>
      </w:r>
    </w:p>
    <w:p w14:paraId="4747CE03" w14:textId="533499E3" w:rsidR="00D177E5" w:rsidRPr="000F1003" w:rsidRDefault="003C4A32" w:rsidP="000F1003">
      <w:pPr>
        <w:pStyle w:val="ListParagraph"/>
        <w:numPr>
          <w:ilvl w:val="0"/>
          <w:numId w:val="19"/>
        </w:numPr>
        <w:rPr>
          <w:lang w:val="en-US"/>
        </w:rPr>
      </w:pPr>
      <w:r w:rsidRPr="000F1003">
        <w:rPr>
          <w:lang w:val="en-US"/>
        </w:rPr>
        <w:t>Book in and a</w:t>
      </w:r>
      <w:r w:rsidR="00D177E5" w:rsidRPr="000F1003">
        <w:rPr>
          <w:lang w:val="en-US"/>
        </w:rPr>
        <w:t>ttend your mandatory training session</w:t>
      </w:r>
      <w:r w:rsidRPr="000F1003">
        <w:rPr>
          <w:lang w:val="en-US"/>
        </w:rPr>
        <w:t xml:space="preserve">. </w:t>
      </w:r>
    </w:p>
    <w:p w14:paraId="63277D5B" w14:textId="2B207A62" w:rsidR="00572977" w:rsidRDefault="00572977" w:rsidP="00945728">
      <w:pPr>
        <w:pStyle w:val="ListParagraph"/>
        <w:numPr>
          <w:ilvl w:val="0"/>
          <w:numId w:val="19"/>
        </w:numPr>
        <w:rPr>
          <w:lang w:val="en-US"/>
        </w:rPr>
      </w:pPr>
      <w:r>
        <w:rPr>
          <w:lang w:val="en-US"/>
        </w:rPr>
        <w:t>Book a meeting with the Student Engagement team if you get stuck</w:t>
      </w:r>
      <w:r w:rsidR="003C4A32">
        <w:rPr>
          <w:lang w:val="en-US"/>
        </w:rPr>
        <w:t>!</w:t>
      </w:r>
    </w:p>
    <w:p w14:paraId="2910AC59" w14:textId="41D32E9F" w:rsidR="00D177E5" w:rsidRDefault="00D177E5" w:rsidP="00945728">
      <w:pPr>
        <w:pStyle w:val="Heading3"/>
        <w:rPr>
          <w:lang w:val="en-US"/>
        </w:rPr>
      </w:pPr>
    </w:p>
    <w:p w14:paraId="6B1C871D" w14:textId="5DBC1005" w:rsidR="00D177E5" w:rsidRPr="00945728" w:rsidRDefault="00D177E5" w:rsidP="00945728">
      <w:pPr>
        <w:pStyle w:val="Heading3"/>
        <w:rPr>
          <w:u w:val="single"/>
          <w:lang w:val="en-US"/>
        </w:rPr>
      </w:pPr>
      <w:r w:rsidRPr="5D9F85A3">
        <w:rPr>
          <w:u w:val="single"/>
          <w:lang w:val="en-US"/>
        </w:rPr>
        <w:t>Handover Meeting – Agenda Template (60-90 mins)</w:t>
      </w:r>
    </w:p>
    <w:p w14:paraId="36D2ABA2" w14:textId="656A0D30" w:rsidR="00D177E5" w:rsidRDefault="00D177E5" w:rsidP="00935A33">
      <w:pPr>
        <w:pStyle w:val="ListParagraph"/>
        <w:numPr>
          <w:ilvl w:val="0"/>
          <w:numId w:val="20"/>
        </w:numPr>
        <w:rPr>
          <w:lang w:val="en-US"/>
        </w:rPr>
      </w:pPr>
      <w:r>
        <w:rPr>
          <w:lang w:val="en-US"/>
        </w:rPr>
        <w:t xml:space="preserve">Welcome and introductions, society mission </w:t>
      </w:r>
    </w:p>
    <w:p w14:paraId="0F64E9D7" w14:textId="3E04BA69" w:rsidR="00D177E5" w:rsidRDefault="00D177E5" w:rsidP="00935A33">
      <w:pPr>
        <w:pStyle w:val="ListParagraph"/>
        <w:numPr>
          <w:ilvl w:val="0"/>
          <w:numId w:val="20"/>
        </w:numPr>
        <w:rPr>
          <w:lang w:val="en-US"/>
        </w:rPr>
      </w:pPr>
      <w:r>
        <w:rPr>
          <w:lang w:val="en-US"/>
        </w:rPr>
        <w:t xml:space="preserve">Year in review – highlights and what to </w:t>
      </w:r>
      <w:r w:rsidR="00E32884">
        <w:rPr>
          <w:lang w:val="en-US"/>
        </w:rPr>
        <w:t>improve</w:t>
      </w:r>
      <w:r>
        <w:rPr>
          <w:lang w:val="en-US"/>
        </w:rPr>
        <w:t xml:space="preserve"> </w:t>
      </w:r>
    </w:p>
    <w:p w14:paraId="0765A955" w14:textId="2F682640" w:rsidR="00D177E5" w:rsidRDefault="00D177E5" w:rsidP="00935A33">
      <w:pPr>
        <w:pStyle w:val="ListParagraph"/>
        <w:numPr>
          <w:ilvl w:val="0"/>
          <w:numId w:val="20"/>
        </w:numPr>
        <w:rPr>
          <w:lang w:val="en-US"/>
        </w:rPr>
      </w:pPr>
      <w:r>
        <w:rPr>
          <w:lang w:val="en-US"/>
        </w:rPr>
        <w:t xml:space="preserve">Role </w:t>
      </w:r>
      <w:r w:rsidR="00E32884">
        <w:rPr>
          <w:lang w:val="en-US"/>
        </w:rPr>
        <w:t>walk-</w:t>
      </w:r>
      <w:r>
        <w:rPr>
          <w:lang w:val="en-US"/>
        </w:rPr>
        <w:t>throughs (</w:t>
      </w:r>
      <w:r w:rsidR="00E32884">
        <w:rPr>
          <w:lang w:val="en-US"/>
        </w:rPr>
        <w:t>President</w:t>
      </w:r>
      <w:r>
        <w:rPr>
          <w:lang w:val="en-US"/>
        </w:rPr>
        <w:t xml:space="preserve">, Treasurer and others) </w:t>
      </w:r>
    </w:p>
    <w:p w14:paraId="79E5131A" w14:textId="09E83E65" w:rsidR="00D177E5" w:rsidRDefault="00D177E5" w:rsidP="00935A33">
      <w:pPr>
        <w:pStyle w:val="ListParagraph"/>
        <w:numPr>
          <w:ilvl w:val="0"/>
          <w:numId w:val="20"/>
        </w:numPr>
        <w:rPr>
          <w:lang w:val="en-US"/>
        </w:rPr>
      </w:pPr>
      <w:r>
        <w:rPr>
          <w:lang w:val="en-US"/>
        </w:rPr>
        <w:t xml:space="preserve">Events and budget overview, upcoming commitments </w:t>
      </w:r>
    </w:p>
    <w:p w14:paraId="163AC1FA" w14:textId="2FE7E820" w:rsidR="00D177E5" w:rsidRDefault="00D177E5" w:rsidP="00935A33">
      <w:pPr>
        <w:pStyle w:val="ListParagraph"/>
        <w:numPr>
          <w:ilvl w:val="0"/>
          <w:numId w:val="20"/>
        </w:numPr>
        <w:rPr>
          <w:lang w:val="en-US"/>
        </w:rPr>
      </w:pPr>
      <w:r>
        <w:rPr>
          <w:lang w:val="en-US"/>
        </w:rPr>
        <w:t xml:space="preserve">Accounts and access transfer </w:t>
      </w:r>
    </w:p>
    <w:p w14:paraId="788E34FB" w14:textId="3F8DC54B" w:rsidR="00D177E5" w:rsidRDefault="00D177E5" w:rsidP="00935A33">
      <w:pPr>
        <w:pStyle w:val="ListParagraph"/>
        <w:numPr>
          <w:ilvl w:val="0"/>
          <w:numId w:val="20"/>
        </w:numPr>
        <w:rPr>
          <w:lang w:val="en-US"/>
        </w:rPr>
      </w:pPr>
      <w:r>
        <w:rPr>
          <w:lang w:val="en-US"/>
        </w:rPr>
        <w:t xml:space="preserve">Key contacts </w:t>
      </w:r>
    </w:p>
    <w:p w14:paraId="144E2AE6" w14:textId="07335C22" w:rsidR="00D177E5" w:rsidRPr="00D177E5" w:rsidRDefault="00D177E5" w:rsidP="00935A33">
      <w:pPr>
        <w:pStyle w:val="ListParagraph"/>
        <w:numPr>
          <w:ilvl w:val="0"/>
          <w:numId w:val="20"/>
        </w:numPr>
        <w:rPr>
          <w:lang w:val="en-US"/>
        </w:rPr>
      </w:pPr>
      <w:r>
        <w:rPr>
          <w:lang w:val="en-US"/>
        </w:rPr>
        <w:t xml:space="preserve">Q &amp; A, next steps </w:t>
      </w:r>
    </w:p>
    <w:p w14:paraId="52F9E479" w14:textId="77777777" w:rsidR="004356FE" w:rsidRDefault="004356FE" w:rsidP="00FE52A3">
      <w:pPr>
        <w:rPr>
          <w:lang w:val="en-US"/>
        </w:rPr>
      </w:pPr>
    </w:p>
    <w:p w14:paraId="6DC7634E" w14:textId="2D0CB3F3" w:rsidR="00E27AC1" w:rsidRPr="00935A33" w:rsidRDefault="00E27AC1" w:rsidP="00935A33">
      <w:pPr>
        <w:pStyle w:val="Heading3"/>
        <w:rPr>
          <w:u w:val="single"/>
          <w:lang w:val="en-US"/>
        </w:rPr>
      </w:pPr>
      <w:r w:rsidRPr="00935A33">
        <w:rPr>
          <w:u w:val="single"/>
          <w:lang w:val="en-US"/>
        </w:rPr>
        <w:t xml:space="preserve">Questions? </w:t>
      </w:r>
    </w:p>
    <w:p w14:paraId="3CEF8529" w14:textId="157DF85B" w:rsidR="00E27AC1" w:rsidRPr="00FE52A3" w:rsidRDefault="00E27AC1" w:rsidP="00FE52A3">
      <w:pPr>
        <w:rPr>
          <w:lang w:val="en-US"/>
        </w:rPr>
      </w:pPr>
      <w:r>
        <w:rPr>
          <w:lang w:val="en-US"/>
        </w:rPr>
        <w:t xml:space="preserve">Email </w:t>
      </w:r>
      <w:hyperlink r:id="rId19" w:history="1">
        <w:r w:rsidRPr="00B20465">
          <w:rPr>
            <w:rStyle w:val="Hyperlink"/>
            <w:lang w:val="en-US"/>
          </w:rPr>
          <w:t>union.societies@hw.ac.uk</w:t>
        </w:r>
      </w:hyperlink>
      <w:r>
        <w:rPr>
          <w:lang w:val="en-US"/>
        </w:rPr>
        <w:t xml:space="preserve"> </w:t>
      </w:r>
    </w:p>
    <w:sectPr w:rsidR="00E27AC1" w:rsidRPr="00FE52A3" w:rsidSect="00991F0E">
      <w:headerReference w:type="default" r:id="rId20"/>
      <w:footerReference w:type="even" r:id="rId21"/>
      <w:footerReference w:type="default" r:id="rId22"/>
      <w:footerReference w:type="first" r:id="rId23"/>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71C7A" w14:textId="77777777" w:rsidR="00104D7B" w:rsidRDefault="00104D7B" w:rsidP="006B1AEC">
      <w:r>
        <w:separator/>
      </w:r>
    </w:p>
  </w:endnote>
  <w:endnote w:type="continuationSeparator" w:id="0">
    <w:p w14:paraId="72D55719" w14:textId="77777777" w:rsidR="00104D7B" w:rsidRDefault="00104D7B"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2034895"/>
      <w:docPartObj>
        <w:docPartGallery w:val="Page Numbers (Bottom of Page)"/>
        <w:docPartUnique/>
      </w:docPartObj>
    </w:sdtPr>
    <w:sdtContent>
      <w:p w14:paraId="0C8CD74D" w14:textId="77777777" w:rsidR="00AC6069" w:rsidRDefault="00AC6069" w:rsidP="00E328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122C4EA3"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B67E"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70E0C348"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58241" behindDoc="0" locked="0" layoutInCell="1" allowOverlap="1" wp14:anchorId="39E7DB51" wp14:editId="0ED588D2">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637EF19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18076BBA"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6FBC7CAF"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shapetype id="_x0000_t202" coordsize="21600,21600" o:spt="202" path="m,l,21600r21600,l21600,xe" w14:anchorId="39E7DB51">
              <v:stroke joinstyle="miter"/>
              <v:path gradientshapeok="t" o:connecttype="rect"/>
            </v:shapetype>
            <v:shape id="Text Box 38" style="position:absolute;margin-left:-18.2pt;margin-top:11.45pt;width:182.5pt;height:22.6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">
              <v:textbox inset="0,0,0,0">
                <w:txbxContent>
                  <w:p w:rsidRPr="006D3E6E" w:rsidR="006D3E6E" w:rsidP="006D3E6E" w:rsidRDefault="006D3E6E" w14:paraId="637EF199" w14:textId="77777777">
                    <w:pPr>
                      <w:spacing w:line="276" w:lineRule="auto"/>
                      <w:rPr>
                        <w:rFonts w:cs="Arial"/>
                        <w:color w:val="404343"/>
                        <w:spacing w:val="20"/>
                        <w:sz w:val="18"/>
                        <w:szCs w:val="18"/>
                      </w:rPr>
                    </w:pPr>
                    <w:r w:rsidRPr="006D3E6E">
                      <w:rPr>
                        <w:rFonts w:cs="Arial"/>
                        <w:color w:val="404343"/>
                        <w:spacing w:val="20"/>
                        <w:sz w:val="18"/>
                        <w:szCs w:val="18"/>
                      </w:rPr>
                      <w:t>hwunion.com</w:t>
                    </w:r>
                  </w:p>
                  <w:p w:rsidRPr="006D3E6E" w:rsidR="006D3E6E" w:rsidP="006D3E6E" w:rsidRDefault="006D3E6E" w14:paraId="18076BBA" w14:textId="77777777">
                    <w:pPr>
                      <w:spacing w:line="276" w:lineRule="auto"/>
                      <w:rPr>
                        <w:rFonts w:cs="Arial"/>
                        <w:color w:val="404343"/>
                        <w:spacing w:val="20"/>
                        <w:sz w:val="18"/>
                        <w:szCs w:val="18"/>
                      </w:rPr>
                    </w:pPr>
                    <w:r w:rsidRPr="006D3E6E">
                      <w:rPr>
                        <w:rFonts w:cs="Arial"/>
                        <w:color w:val="404343"/>
                        <w:spacing w:val="20"/>
                        <w:sz w:val="18"/>
                        <w:szCs w:val="18"/>
                      </w:rPr>
                      <w:t>hello@hwunion</w:t>
                    </w:r>
                  </w:p>
                  <w:p w:rsidR="006D3E6E" w:rsidRDefault="006D3E6E" w14:paraId="6FBC7CAF" w14:textId="77777777"/>
                </w:txbxContent>
              </v:textbox>
            </v:shape>
          </w:pict>
        </mc:Fallback>
      </mc:AlternateContent>
    </w:r>
    <w:r w:rsidRPr="006D3E6E">
      <w:rPr>
        <w:noProof/>
        <w:lang w:eastAsia="en-GB"/>
      </w:rPr>
      <w:drawing>
        <wp:anchor distT="0" distB="0" distL="114300" distR="114300" simplePos="0" relativeHeight="251658242" behindDoc="1" locked="1" layoutInCell="1" allowOverlap="0" wp14:anchorId="30EEA453" wp14:editId="4E22DB4B">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58240" behindDoc="1" locked="1" layoutInCell="1" allowOverlap="0" wp14:anchorId="2A43AF9A" wp14:editId="01B47B3E">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763070"/>
      <w:docPartObj>
        <w:docPartGallery w:val="Page Numbers (Bottom of Page)"/>
        <w:docPartUnique/>
      </w:docPartObj>
    </w:sdtPr>
    <w:sdtContent>
      <w:p w14:paraId="06340EBB"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1625C752"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9BB94" w14:textId="77777777" w:rsidR="00104D7B" w:rsidRDefault="00104D7B" w:rsidP="006B1AEC">
      <w:r>
        <w:separator/>
      </w:r>
    </w:p>
  </w:footnote>
  <w:footnote w:type="continuationSeparator" w:id="0">
    <w:p w14:paraId="57B14396" w14:textId="77777777" w:rsidR="00104D7B" w:rsidRDefault="00104D7B"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0F32" w14:textId="77777777" w:rsidR="00991F0E" w:rsidRDefault="00991F0E">
    <w:pPr>
      <w:pStyle w:val="Header"/>
    </w:pPr>
    <w:r w:rsidRPr="00991F0E">
      <w:rPr>
        <w:noProof/>
        <w:lang w:eastAsia="en-GB"/>
      </w:rPr>
      <w:drawing>
        <wp:anchor distT="0" distB="0" distL="114300" distR="114300" simplePos="0" relativeHeight="251658243" behindDoc="1" locked="1" layoutInCell="1" allowOverlap="0" wp14:anchorId="4A4D7AC0" wp14:editId="196B0692">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3.75pt" o:bullet="t">
        <v:imagedata r:id="rId1" o:title="U-Bullet4"/>
      </v:shape>
    </w:pict>
  </w:numPicBullet>
  <w:numPicBullet w:numPicBulletId="1">
    <w:pict>
      <v:shape w14:anchorId="0043E188" id="_x0000_i1026" type="#_x0000_t75" style="width:27.75pt;height:33.75pt" o:bullet="t">
        <v:imagedata r:id="rId2" o:title="U-Bullet2"/>
      </v:shape>
    </w:pict>
  </w:numPicBullet>
  <w:abstractNum w:abstractNumId="0" w15:restartNumberingAfterBreak="0">
    <w:nsid w:val="0F87A00E"/>
    <w:multiLevelType w:val="hybridMultilevel"/>
    <w:tmpl w:val="62723460"/>
    <w:lvl w:ilvl="0" w:tplc="95FA3F5C">
      <w:start w:val="1"/>
      <w:numFmt w:val="bullet"/>
      <w:lvlText w:val="-"/>
      <w:lvlJc w:val="left"/>
      <w:pPr>
        <w:ind w:left="720" w:hanging="360"/>
      </w:pPr>
      <w:rPr>
        <w:rFonts w:ascii="Aptos" w:hAnsi="Aptos" w:hint="default"/>
      </w:rPr>
    </w:lvl>
    <w:lvl w:ilvl="1" w:tplc="128CDDE6">
      <w:start w:val="1"/>
      <w:numFmt w:val="bullet"/>
      <w:lvlText w:val="o"/>
      <w:lvlJc w:val="left"/>
      <w:pPr>
        <w:ind w:left="1440" w:hanging="360"/>
      </w:pPr>
      <w:rPr>
        <w:rFonts w:ascii="Courier New" w:hAnsi="Courier New" w:hint="default"/>
      </w:rPr>
    </w:lvl>
    <w:lvl w:ilvl="2" w:tplc="73FAD52A">
      <w:start w:val="1"/>
      <w:numFmt w:val="bullet"/>
      <w:lvlText w:val=""/>
      <w:lvlJc w:val="left"/>
      <w:pPr>
        <w:ind w:left="2160" w:hanging="360"/>
      </w:pPr>
      <w:rPr>
        <w:rFonts w:ascii="Wingdings" w:hAnsi="Wingdings" w:hint="default"/>
      </w:rPr>
    </w:lvl>
    <w:lvl w:ilvl="3" w:tplc="2DE862B2">
      <w:start w:val="1"/>
      <w:numFmt w:val="bullet"/>
      <w:lvlText w:val=""/>
      <w:lvlJc w:val="left"/>
      <w:pPr>
        <w:ind w:left="2880" w:hanging="360"/>
      </w:pPr>
      <w:rPr>
        <w:rFonts w:ascii="Symbol" w:hAnsi="Symbol" w:hint="default"/>
      </w:rPr>
    </w:lvl>
    <w:lvl w:ilvl="4" w:tplc="DE1672B6">
      <w:start w:val="1"/>
      <w:numFmt w:val="bullet"/>
      <w:lvlText w:val="o"/>
      <w:lvlJc w:val="left"/>
      <w:pPr>
        <w:ind w:left="3600" w:hanging="360"/>
      </w:pPr>
      <w:rPr>
        <w:rFonts w:ascii="Courier New" w:hAnsi="Courier New" w:hint="default"/>
      </w:rPr>
    </w:lvl>
    <w:lvl w:ilvl="5" w:tplc="4CAE1192">
      <w:start w:val="1"/>
      <w:numFmt w:val="bullet"/>
      <w:lvlText w:val=""/>
      <w:lvlJc w:val="left"/>
      <w:pPr>
        <w:ind w:left="4320" w:hanging="360"/>
      </w:pPr>
      <w:rPr>
        <w:rFonts w:ascii="Wingdings" w:hAnsi="Wingdings" w:hint="default"/>
      </w:rPr>
    </w:lvl>
    <w:lvl w:ilvl="6" w:tplc="8C26F246">
      <w:start w:val="1"/>
      <w:numFmt w:val="bullet"/>
      <w:lvlText w:val=""/>
      <w:lvlJc w:val="left"/>
      <w:pPr>
        <w:ind w:left="5040" w:hanging="360"/>
      </w:pPr>
      <w:rPr>
        <w:rFonts w:ascii="Symbol" w:hAnsi="Symbol" w:hint="default"/>
      </w:rPr>
    </w:lvl>
    <w:lvl w:ilvl="7" w:tplc="160C133A">
      <w:start w:val="1"/>
      <w:numFmt w:val="bullet"/>
      <w:lvlText w:val="o"/>
      <w:lvlJc w:val="left"/>
      <w:pPr>
        <w:ind w:left="5760" w:hanging="360"/>
      </w:pPr>
      <w:rPr>
        <w:rFonts w:ascii="Courier New" w:hAnsi="Courier New" w:hint="default"/>
      </w:rPr>
    </w:lvl>
    <w:lvl w:ilvl="8" w:tplc="E05E019E">
      <w:start w:val="1"/>
      <w:numFmt w:val="bullet"/>
      <w:lvlText w:val=""/>
      <w:lvlJc w:val="left"/>
      <w:pPr>
        <w:ind w:left="6480" w:hanging="360"/>
      </w:pPr>
      <w:rPr>
        <w:rFonts w:ascii="Wingdings" w:hAnsi="Wingdings" w:hint="default"/>
      </w:rPr>
    </w:lvl>
  </w:abstractNum>
  <w:abstractNum w:abstractNumId="1" w15:restartNumberingAfterBreak="0">
    <w:nsid w:val="11301FF6"/>
    <w:multiLevelType w:val="hybridMultilevel"/>
    <w:tmpl w:val="C13E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42A53"/>
    <w:multiLevelType w:val="hybridMultilevel"/>
    <w:tmpl w:val="F07EC4D0"/>
    <w:lvl w:ilvl="0" w:tplc="08090001">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82E4D45"/>
    <w:multiLevelType w:val="multilevel"/>
    <w:tmpl w:val="36C6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510876"/>
    <w:multiLevelType w:val="hybridMultilevel"/>
    <w:tmpl w:val="05A4DE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1F7E42"/>
    <w:multiLevelType w:val="hybridMultilevel"/>
    <w:tmpl w:val="D3E21732"/>
    <w:lvl w:ilvl="0" w:tplc="4C944DA2">
      <w:start w:val="1"/>
      <w:numFmt w:val="bullet"/>
      <w:lvlText w:val=""/>
      <w:lvlJc w:val="left"/>
      <w:pPr>
        <w:ind w:left="720" w:hanging="360"/>
      </w:pPr>
      <w:rPr>
        <w:rFonts w:ascii="Wingdings" w:hAnsi="Wingdings" w:hint="default"/>
      </w:rPr>
    </w:lvl>
    <w:lvl w:ilvl="1" w:tplc="AFA839D2">
      <w:start w:val="1"/>
      <w:numFmt w:val="bullet"/>
      <w:lvlText w:val="o"/>
      <w:lvlJc w:val="left"/>
      <w:pPr>
        <w:ind w:left="1440" w:hanging="360"/>
      </w:pPr>
      <w:rPr>
        <w:rFonts w:ascii="Courier New" w:hAnsi="Courier New" w:hint="default"/>
      </w:rPr>
    </w:lvl>
    <w:lvl w:ilvl="2" w:tplc="BABEB424">
      <w:start w:val="1"/>
      <w:numFmt w:val="bullet"/>
      <w:lvlText w:val=""/>
      <w:lvlJc w:val="left"/>
      <w:pPr>
        <w:ind w:left="2160" w:hanging="360"/>
      </w:pPr>
      <w:rPr>
        <w:rFonts w:ascii="Wingdings" w:hAnsi="Wingdings" w:hint="default"/>
      </w:rPr>
    </w:lvl>
    <w:lvl w:ilvl="3" w:tplc="7F6E34F0">
      <w:start w:val="1"/>
      <w:numFmt w:val="bullet"/>
      <w:lvlText w:val=""/>
      <w:lvlJc w:val="left"/>
      <w:pPr>
        <w:ind w:left="2880" w:hanging="360"/>
      </w:pPr>
      <w:rPr>
        <w:rFonts w:ascii="Symbol" w:hAnsi="Symbol" w:hint="default"/>
      </w:rPr>
    </w:lvl>
    <w:lvl w:ilvl="4" w:tplc="25C45BAA">
      <w:start w:val="1"/>
      <w:numFmt w:val="bullet"/>
      <w:lvlText w:val="o"/>
      <w:lvlJc w:val="left"/>
      <w:pPr>
        <w:ind w:left="3600" w:hanging="360"/>
      </w:pPr>
      <w:rPr>
        <w:rFonts w:ascii="Courier New" w:hAnsi="Courier New" w:hint="default"/>
      </w:rPr>
    </w:lvl>
    <w:lvl w:ilvl="5" w:tplc="DA64A8FC">
      <w:start w:val="1"/>
      <w:numFmt w:val="bullet"/>
      <w:lvlText w:val=""/>
      <w:lvlJc w:val="left"/>
      <w:pPr>
        <w:ind w:left="4320" w:hanging="360"/>
      </w:pPr>
      <w:rPr>
        <w:rFonts w:ascii="Wingdings" w:hAnsi="Wingdings" w:hint="default"/>
      </w:rPr>
    </w:lvl>
    <w:lvl w:ilvl="6" w:tplc="47B411BE">
      <w:start w:val="1"/>
      <w:numFmt w:val="bullet"/>
      <w:lvlText w:val=""/>
      <w:lvlJc w:val="left"/>
      <w:pPr>
        <w:ind w:left="5040" w:hanging="360"/>
      </w:pPr>
      <w:rPr>
        <w:rFonts w:ascii="Symbol" w:hAnsi="Symbol" w:hint="default"/>
      </w:rPr>
    </w:lvl>
    <w:lvl w:ilvl="7" w:tplc="E3026E80">
      <w:start w:val="1"/>
      <w:numFmt w:val="bullet"/>
      <w:lvlText w:val="o"/>
      <w:lvlJc w:val="left"/>
      <w:pPr>
        <w:ind w:left="5760" w:hanging="360"/>
      </w:pPr>
      <w:rPr>
        <w:rFonts w:ascii="Courier New" w:hAnsi="Courier New" w:hint="default"/>
      </w:rPr>
    </w:lvl>
    <w:lvl w:ilvl="8" w:tplc="B1C67CBA">
      <w:start w:val="1"/>
      <w:numFmt w:val="bullet"/>
      <w:lvlText w:val=""/>
      <w:lvlJc w:val="left"/>
      <w:pPr>
        <w:ind w:left="6480" w:hanging="360"/>
      </w:pPr>
      <w:rPr>
        <w:rFonts w:ascii="Wingdings" w:hAnsi="Wingdings" w:hint="default"/>
      </w:rPr>
    </w:lvl>
  </w:abstractNum>
  <w:abstractNum w:abstractNumId="6" w15:restartNumberingAfterBreak="0">
    <w:nsid w:val="202CD868"/>
    <w:multiLevelType w:val="hybridMultilevel"/>
    <w:tmpl w:val="23B64124"/>
    <w:lvl w:ilvl="0" w:tplc="6AB2BB48">
      <w:start w:val="1"/>
      <w:numFmt w:val="bullet"/>
      <w:lvlText w:val=""/>
      <w:lvlJc w:val="left"/>
      <w:pPr>
        <w:ind w:left="720" w:hanging="360"/>
      </w:pPr>
      <w:rPr>
        <w:rFonts w:ascii="Symbol" w:hAnsi="Symbol" w:hint="default"/>
      </w:rPr>
    </w:lvl>
    <w:lvl w:ilvl="1" w:tplc="32D69BB0">
      <w:start w:val="1"/>
      <w:numFmt w:val="bullet"/>
      <w:lvlText w:val="o"/>
      <w:lvlJc w:val="left"/>
      <w:pPr>
        <w:ind w:left="1440" w:hanging="360"/>
      </w:pPr>
      <w:rPr>
        <w:rFonts w:ascii="Courier New" w:hAnsi="Courier New" w:hint="default"/>
      </w:rPr>
    </w:lvl>
    <w:lvl w:ilvl="2" w:tplc="3684AD3E">
      <w:start w:val="1"/>
      <w:numFmt w:val="bullet"/>
      <w:lvlText w:val=""/>
      <w:lvlJc w:val="left"/>
      <w:pPr>
        <w:ind w:left="2160" w:hanging="360"/>
      </w:pPr>
      <w:rPr>
        <w:rFonts w:ascii="Wingdings" w:hAnsi="Wingdings" w:hint="default"/>
      </w:rPr>
    </w:lvl>
    <w:lvl w:ilvl="3" w:tplc="989CFF32">
      <w:start w:val="1"/>
      <w:numFmt w:val="bullet"/>
      <w:lvlText w:val=""/>
      <w:lvlJc w:val="left"/>
      <w:pPr>
        <w:ind w:left="2880" w:hanging="360"/>
      </w:pPr>
      <w:rPr>
        <w:rFonts w:ascii="Symbol" w:hAnsi="Symbol" w:hint="default"/>
      </w:rPr>
    </w:lvl>
    <w:lvl w:ilvl="4" w:tplc="BAF00E0E">
      <w:start w:val="1"/>
      <w:numFmt w:val="bullet"/>
      <w:lvlText w:val="o"/>
      <w:lvlJc w:val="left"/>
      <w:pPr>
        <w:ind w:left="3600" w:hanging="360"/>
      </w:pPr>
      <w:rPr>
        <w:rFonts w:ascii="Courier New" w:hAnsi="Courier New" w:hint="default"/>
      </w:rPr>
    </w:lvl>
    <w:lvl w:ilvl="5" w:tplc="6C52061E">
      <w:start w:val="1"/>
      <w:numFmt w:val="bullet"/>
      <w:lvlText w:val=""/>
      <w:lvlJc w:val="left"/>
      <w:pPr>
        <w:ind w:left="4320" w:hanging="360"/>
      </w:pPr>
      <w:rPr>
        <w:rFonts w:ascii="Wingdings" w:hAnsi="Wingdings" w:hint="default"/>
      </w:rPr>
    </w:lvl>
    <w:lvl w:ilvl="6" w:tplc="1B56081C">
      <w:start w:val="1"/>
      <w:numFmt w:val="bullet"/>
      <w:lvlText w:val=""/>
      <w:lvlJc w:val="left"/>
      <w:pPr>
        <w:ind w:left="5040" w:hanging="360"/>
      </w:pPr>
      <w:rPr>
        <w:rFonts w:ascii="Symbol" w:hAnsi="Symbol" w:hint="default"/>
      </w:rPr>
    </w:lvl>
    <w:lvl w:ilvl="7" w:tplc="598E26D6">
      <w:start w:val="1"/>
      <w:numFmt w:val="bullet"/>
      <w:lvlText w:val="o"/>
      <w:lvlJc w:val="left"/>
      <w:pPr>
        <w:ind w:left="5760" w:hanging="360"/>
      </w:pPr>
      <w:rPr>
        <w:rFonts w:ascii="Courier New" w:hAnsi="Courier New" w:hint="default"/>
      </w:rPr>
    </w:lvl>
    <w:lvl w:ilvl="8" w:tplc="61986772">
      <w:start w:val="1"/>
      <w:numFmt w:val="bullet"/>
      <w:lvlText w:val=""/>
      <w:lvlJc w:val="left"/>
      <w:pPr>
        <w:ind w:left="6480" w:hanging="360"/>
      </w:pPr>
      <w:rPr>
        <w:rFonts w:ascii="Wingdings" w:hAnsi="Wingdings" w:hint="default"/>
      </w:rPr>
    </w:lvl>
  </w:abstractNum>
  <w:abstractNum w:abstractNumId="7" w15:restartNumberingAfterBreak="0">
    <w:nsid w:val="2F337A23"/>
    <w:multiLevelType w:val="hybridMultilevel"/>
    <w:tmpl w:val="C63C75BE"/>
    <w:lvl w:ilvl="0" w:tplc="AB985802">
      <w:start w:val="1"/>
      <w:numFmt w:val="bullet"/>
      <w:pStyle w:val="ListParagraph"/>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6E2B16"/>
    <w:multiLevelType w:val="hybridMultilevel"/>
    <w:tmpl w:val="7E8AE58A"/>
    <w:lvl w:ilvl="0" w:tplc="373ED3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0634D"/>
    <w:multiLevelType w:val="hybridMultilevel"/>
    <w:tmpl w:val="9F868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62FA8"/>
    <w:multiLevelType w:val="hybridMultilevel"/>
    <w:tmpl w:val="566E41C2"/>
    <w:lvl w:ilvl="0" w:tplc="EEFCFD2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2370BD5"/>
    <w:multiLevelType w:val="hybridMultilevel"/>
    <w:tmpl w:val="5A58621A"/>
    <w:lvl w:ilvl="0" w:tplc="AB985802">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4B5122DA"/>
    <w:multiLevelType w:val="multilevel"/>
    <w:tmpl w:val="9648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7E2C91"/>
    <w:multiLevelType w:val="hybridMultilevel"/>
    <w:tmpl w:val="1AEAE13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F9B8189"/>
    <w:multiLevelType w:val="hybridMultilevel"/>
    <w:tmpl w:val="F83C98E2"/>
    <w:lvl w:ilvl="0" w:tplc="B8C01432">
      <w:start w:val="1"/>
      <w:numFmt w:val="bullet"/>
      <w:lvlText w:val=""/>
      <w:lvlJc w:val="left"/>
      <w:pPr>
        <w:ind w:left="720" w:hanging="360"/>
      </w:pPr>
      <w:rPr>
        <w:rFonts w:ascii="Symbol" w:hAnsi="Symbol" w:hint="default"/>
      </w:rPr>
    </w:lvl>
    <w:lvl w:ilvl="1" w:tplc="2CEEF02C">
      <w:start w:val="1"/>
      <w:numFmt w:val="bullet"/>
      <w:lvlText w:val="o"/>
      <w:lvlJc w:val="left"/>
      <w:pPr>
        <w:ind w:left="1440" w:hanging="360"/>
      </w:pPr>
      <w:rPr>
        <w:rFonts w:ascii="Courier New" w:hAnsi="Courier New" w:hint="default"/>
      </w:rPr>
    </w:lvl>
    <w:lvl w:ilvl="2" w:tplc="702EFE70">
      <w:start w:val="1"/>
      <w:numFmt w:val="bullet"/>
      <w:lvlText w:val=""/>
      <w:lvlJc w:val="left"/>
      <w:pPr>
        <w:ind w:left="2160" w:hanging="360"/>
      </w:pPr>
      <w:rPr>
        <w:rFonts w:ascii="Wingdings" w:hAnsi="Wingdings" w:hint="default"/>
      </w:rPr>
    </w:lvl>
    <w:lvl w:ilvl="3" w:tplc="92BE047A">
      <w:start w:val="1"/>
      <w:numFmt w:val="bullet"/>
      <w:lvlText w:val=""/>
      <w:lvlJc w:val="left"/>
      <w:pPr>
        <w:ind w:left="2880" w:hanging="360"/>
      </w:pPr>
      <w:rPr>
        <w:rFonts w:ascii="Symbol" w:hAnsi="Symbol" w:hint="default"/>
      </w:rPr>
    </w:lvl>
    <w:lvl w:ilvl="4" w:tplc="F72E3814">
      <w:start w:val="1"/>
      <w:numFmt w:val="bullet"/>
      <w:lvlText w:val="o"/>
      <w:lvlJc w:val="left"/>
      <w:pPr>
        <w:ind w:left="3600" w:hanging="360"/>
      </w:pPr>
      <w:rPr>
        <w:rFonts w:ascii="Courier New" w:hAnsi="Courier New" w:hint="default"/>
      </w:rPr>
    </w:lvl>
    <w:lvl w:ilvl="5" w:tplc="D21C18DC">
      <w:start w:val="1"/>
      <w:numFmt w:val="bullet"/>
      <w:lvlText w:val=""/>
      <w:lvlJc w:val="left"/>
      <w:pPr>
        <w:ind w:left="4320" w:hanging="360"/>
      </w:pPr>
      <w:rPr>
        <w:rFonts w:ascii="Wingdings" w:hAnsi="Wingdings" w:hint="default"/>
      </w:rPr>
    </w:lvl>
    <w:lvl w:ilvl="6" w:tplc="FAE8509A">
      <w:start w:val="1"/>
      <w:numFmt w:val="bullet"/>
      <w:lvlText w:val=""/>
      <w:lvlJc w:val="left"/>
      <w:pPr>
        <w:ind w:left="5040" w:hanging="360"/>
      </w:pPr>
      <w:rPr>
        <w:rFonts w:ascii="Symbol" w:hAnsi="Symbol" w:hint="default"/>
      </w:rPr>
    </w:lvl>
    <w:lvl w:ilvl="7" w:tplc="97A6332C">
      <w:start w:val="1"/>
      <w:numFmt w:val="bullet"/>
      <w:lvlText w:val="o"/>
      <w:lvlJc w:val="left"/>
      <w:pPr>
        <w:ind w:left="5760" w:hanging="360"/>
      </w:pPr>
      <w:rPr>
        <w:rFonts w:ascii="Courier New" w:hAnsi="Courier New" w:hint="default"/>
      </w:rPr>
    </w:lvl>
    <w:lvl w:ilvl="8" w:tplc="AE186914">
      <w:start w:val="1"/>
      <w:numFmt w:val="bullet"/>
      <w:lvlText w:val=""/>
      <w:lvlJc w:val="left"/>
      <w:pPr>
        <w:ind w:left="6480" w:hanging="360"/>
      </w:pPr>
      <w:rPr>
        <w:rFonts w:ascii="Wingdings" w:hAnsi="Wingdings" w:hint="default"/>
      </w:rPr>
    </w:lvl>
  </w:abstractNum>
  <w:abstractNum w:abstractNumId="15" w15:restartNumberingAfterBreak="0">
    <w:nsid w:val="5BA925D6"/>
    <w:multiLevelType w:val="hybridMultilevel"/>
    <w:tmpl w:val="03342124"/>
    <w:lvl w:ilvl="0" w:tplc="08090001">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5D263A11"/>
    <w:multiLevelType w:val="hybridMultilevel"/>
    <w:tmpl w:val="C2E08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2867AD"/>
    <w:multiLevelType w:val="hybridMultilevel"/>
    <w:tmpl w:val="BE0415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89607CF"/>
    <w:multiLevelType w:val="hybridMultilevel"/>
    <w:tmpl w:val="12A4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3BEBD5"/>
    <w:multiLevelType w:val="hybridMultilevel"/>
    <w:tmpl w:val="A2EE140A"/>
    <w:lvl w:ilvl="0" w:tplc="1226A5CE">
      <w:start w:val="1"/>
      <w:numFmt w:val="bullet"/>
      <w:lvlText w:val=""/>
      <w:lvlJc w:val="left"/>
      <w:pPr>
        <w:ind w:left="720" w:hanging="360"/>
      </w:pPr>
      <w:rPr>
        <w:rFonts w:ascii="Symbol" w:hAnsi="Symbol" w:hint="default"/>
      </w:rPr>
    </w:lvl>
    <w:lvl w:ilvl="1" w:tplc="7F86C174">
      <w:start w:val="1"/>
      <w:numFmt w:val="bullet"/>
      <w:lvlText w:val="o"/>
      <w:lvlJc w:val="left"/>
      <w:pPr>
        <w:ind w:left="1440" w:hanging="360"/>
      </w:pPr>
      <w:rPr>
        <w:rFonts w:ascii="Courier New" w:hAnsi="Courier New" w:hint="default"/>
      </w:rPr>
    </w:lvl>
    <w:lvl w:ilvl="2" w:tplc="36EC814A">
      <w:start w:val="1"/>
      <w:numFmt w:val="bullet"/>
      <w:lvlText w:val=""/>
      <w:lvlJc w:val="left"/>
      <w:pPr>
        <w:ind w:left="2160" w:hanging="360"/>
      </w:pPr>
      <w:rPr>
        <w:rFonts w:ascii="Wingdings" w:hAnsi="Wingdings" w:hint="default"/>
      </w:rPr>
    </w:lvl>
    <w:lvl w:ilvl="3" w:tplc="95B4B58A">
      <w:start w:val="1"/>
      <w:numFmt w:val="bullet"/>
      <w:lvlText w:val=""/>
      <w:lvlJc w:val="left"/>
      <w:pPr>
        <w:ind w:left="2880" w:hanging="360"/>
      </w:pPr>
      <w:rPr>
        <w:rFonts w:ascii="Symbol" w:hAnsi="Symbol" w:hint="default"/>
      </w:rPr>
    </w:lvl>
    <w:lvl w:ilvl="4" w:tplc="13CE16F2">
      <w:start w:val="1"/>
      <w:numFmt w:val="bullet"/>
      <w:lvlText w:val="o"/>
      <w:lvlJc w:val="left"/>
      <w:pPr>
        <w:ind w:left="3600" w:hanging="360"/>
      </w:pPr>
      <w:rPr>
        <w:rFonts w:ascii="Courier New" w:hAnsi="Courier New" w:hint="default"/>
      </w:rPr>
    </w:lvl>
    <w:lvl w:ilvl="5" w:tplc="BAA4C31A">
      <w:start w:val="1"/>
      <w:numFmt w:val="bullet"/>
      <w:lvlText w:val=""/>
      <w:lvlJc w:val="left"/>
      <w:pPr>
        <w:ind w:left="4320" w:hanging="360"/>
      </w:pPr>
      <w:rPr>
        <w:rFonts w:ascii="Wingdings" w:hAnsi="Wingdings" w:hint="default"/>
      </w:rPr>
    </w:lvl>
    <w:lvl w:ilvl="6" w:tplc="6F127BBE">
      <w:start w:val="1"/>
      <w:numFmt w:val="bullet"/>
      <w:lvlText w:val=""/>
      <w:lvlJc w:val="left"/>
      <w:pPr>
        <w:ind w:left="5040" w:hanging="360"/>
      </w:pPr>
      <w:rPr>
        <w:rFonts w:ascii="Symbol" w:hAnsi="Symbol" w:hint="default"/>
      </w:rPr>
    </w:lvl>
    <w:lvl w:ilvl="7" w:tplc="A3AA20EE">
      <w:start w:val="1"/>
      <w:numFmt w:val="bullet"/>
      <w:lvlText w:val="o"/>
      <w:lvlJc w:val="left"/>
      <w:pPr>
        <w:ind w:left="5760" w:hanging="360"/>
      </w:pPr>
      <w:rPr>
        <w:rFonts w:ascii="Courier New" w:hAnsi="Courier New" w:hint="default"/>
      </w:rPr>
    </w:lvl>
    <w:lvl w:ilvl="8" w:tplc="9B324B6A">
      <w:start w:val="1"/>
      <w:numFmt w:val="bullet"/>
      <w:lvlText w:val=""/>
      <w:lvlJc w:val="left"/>
      <w:pPr>
        <w:ind w:left="6480" w:hanging="360"/>
      </w:pPr>
      <w:rPr>
        <w:rFonts w:ascii="Wingdings" w:hAnsi="Wingdings" w:hint="default"/>
      </w:rPr>
    </w:lvl>
  </w:abstractNum>
  <w:abstractNum w:abstractNumId="21" w15:restartNumberingAfterBreak="0">
    <w:nsid w:val="75A33FB8"/>
    <w:multiLevelType w:val="hybridMultilevel"/>
    <w:tmpl w:val="50DE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669599233">
    <w:abstractNumId w:val="6"/>
  </w:num>
  <w:num w:numId="2" w16cid:durableId="560746980">
    <w:abstractNumId w:val="14"/>
  </w:num>
  <w:num w:numId="3" w16cid:durableId="1335380301">
    <w:abstractNumId w:val="5"/>
  </w:num>
  <w:num w:numId="4" w16cid:durableId="392435416">
    <w:abstractNumId w:val="0"/>
  </w:num>
  <w:num w:numId="5" w16cid:durableId="1164667079">
    <w:abstractNumId w:val="20"/>
  </w:num>
  <w:num w:numId="6" w16cid:durableId="1735813595">
    <w:abstractNumId w:val="19"/>
  </w:num>
  <w:num w:numId="7" w16cid:durableId="1331907635">
    <w:abstractNumId w:val="10"/>
  </w:num>
  <w:num w:numId="8" w16cid:durableId="171843818">
    <w:abstractNumId w:val="22"/>
  </w:num>
  <w:num w:numId="9" w16cid:durableId="1652127579">
    <w:abstractNumId w:val="12"/>
  </w:num>
  <w:num w:numId="10" w16cid:durableId="1823814837">
    <w:abstractNumId w:val="3"/>
  </w:num>
  <w:num w:numId="11" w16cid:durableId="616987937">
    <w:abstractNumId w:val="8"/>
  </w:num>
  <w:num w:numId="12" w16cid:durableId="608515869">
    <w:abstractNumId w:val="11"/>
  </w:num>
  <w:num w:numId="13" w16cid:durableId="1088310793">
    <w:abstractNumId w:val="15"/>
  </w:num>
  <w:num w:numId="14" w16cid:durableId="1685130707">
    <w:abstractNumId w:val="2"/>
  </w:num>
  <w:num w:numId="15" w16cid:durableId="1640182810">
    <w:abstractNumId w:val="13"/>
  </w:num>
  <w:num w:numId="16" w16cid:durableId="21057396">
    <w:abstractNumId w:val="16"/>
  </w:num>
  <w:num w:numId="17" w16cid:durableId="392896743">
    <w:abstractNumId w:val="18"/>
  </w:num>
  <w:num w:numId="18" w16cid:durableId="1925457703">
    <w:abstractNumId w:val="9"/>
  </w:num>
  <w:num w:numId="19" w16cid:durableId="632708801">
    <w:abstractNumId w:val="17"/>
  </w:num>
  <w:num w:numId="20" w16cid:durableId="1450196485">
    <w:abstractNumId w:val="4"/>
  </w:num>
  <w:num w:numId="21" w16cid:durableId="647396260">
    <w:abstractNumId w:val="1"/>
  </w:num>
  <w:num w:numId="22" w16cid:durableId="255594726">
    <w:abstractNumId w:val="21"/>
  </w:num>
  <w:num w:numId="23" w16cid:durableId="20993984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673"/>
    <w:rsid w:val="00050932"/>
    <w:rsid w:val="000835E8"/>
    <w:rsid w:val="000A3EBD"/>
    <w:rsid w:val="000D3FF9"/>
    <w:rsid w:val="000E193F"/>
    <w:rsid w:val="000E5C68"/>
    <w:rsid w:val="000F1003"/>
    <w:rsid w:val="000F26BD"/>
    <w:rsid w:val="000F3676"/>
    <w:rsid w:val="00104D7B"/>
    <w:rsid w:val="00120171"/>
    <w:rsid w:val="001239C1"/>
    <w:rsid w:val="00165CC8"/>
    <w:rsid w:val="00167D51"/>
    <w:rsid w:val="0017028A"/>
    <w:rsid w:val="00181515"/>
    <w:rsid w:val="00193598"/>
    <w:rsid w:val="00195795"/>
    <w:rsid w:val="001A6586"/>
    <w:rsid w:val="001A7207"/>
    <w:rsid w:val="001B2E89"/>
    <w:rsid w:val="001C486D"/>
    <w:rsid w:val="001D2245"/>
    <w:rsid w:val="001D4763"/>
    <w:rsid w:val="001D66BD"/>
    <w:rsid w:val="001F01CB"/>
    <w:rsid w:val="00202A23"/>
    <w:rsid w:val="00216C30"/>
    <w:rsid w:val="0022680F"/>
    <w:rsid w:val="00235521"/>
    <w:rsid w:val="0024676D"/>
    <w:rsid w:val="0024770D"/>
    <w:rsid w:val="00251FCD"/>
    <w:rsid w:val="002528B4"/>
    <w:rsid w:val="00261177"/>
    <w:rsid w:val="0026310D"/>
    <w:rsid w:val="00275620"/>
    <w:rsid w:val="00291CD7"/>
    <w:rsid w:val="002B0706"/>
    <w:rsid w:val="002B2290"/>
    <w:rsid w:val="002B60CA"/>
    <w:rsid w:val="002B6A3D"/>
    <w:rsid w:val="002C7D50"/>
    <w:rsid w:val="002D0B7D"/>
    <w:rsid w:val="002E5128"/>
    <w:rsid w:val="002F0AE5"/>
    <w:rsid w:val="002F53EE"/>
    <w:rsid w:val="002F7E51"/>
    <w:rsid w:val="00314046"/>
    <w:rsid w:val="00322AFF"/>
    <w:rsid w:val="00341B35"/>
    <w:rsid w:val="00382041"/>
    <w:rsid w:val="00387CE5"/>
    <w:rsid w:val="00397E19"/>
    <w:rsid w:val="003B1F99"/>
    <w:rsid w:val="003B4054"/>
    <w:rsid w:val="003C4A32"/>
    <w:rsid w:val="003D30CE"/>
    <w:rsid w:val="003D3A29"/>
    <w:rsid w:val="004059EF"/>
    <w:rsid w:val="00412A5E"/>
    <w:rsid w:val="004356FE"/>
    <w:rsid w:val="00443C2F"/>
    <w:rsid w:val="00445A02"/>
    <w:rsid w:val="00456E47"/>
    <w:rsid w:val="004577F2"/>
    <w:rsid w:val="00461BA8"/>
    <w:rsid w:val="004A3497"/>
    <w:rsid w:val="004C2AD0"/>
    <w:rsid w:val="004C5DA9"/>
    <w:rsid w:val="004C7B6F"/>
    <w:rsid w:val="004D4109"/>
    <w:rsid w:val="004F134A"/>
    <w:rsid w:val="0050271D"/>
    <w:rsid w:val="00510088"/>
    <w:rsid w:val="00516033"/>
    <w:rsid w:val="00532C64"/>
    <w:rsid w:val="00561EEA"/>
    <w:rsid w:val="005702C3"/>
    <w:rsid w:val="00572977"/>
    <w:rsid w:val="005836BC"/>
    <w:rsid w:val="005842F9"/>
    <w:rsid w:val="00594574"/>
    <w:rsid w:val="005959BE"/>
    <w:rsid w:val="00596115"/>
    <w:rsid w:val="005A539A"/>
    <w:rsid w:val="005B4409"/>
    <w:rsid w:val="005D096A"/>
    <w:rsid w:val="005D3032"/>
    <w:rsid w:val="005E01AD"/>
    <w:rsid w:val="005E0E07"/>
    <w:rsid w:val="005F7F75"/>
    <w:rsid w:val="00600DCF"/>
    <w:rsid w:val="006301E7"/>
    <w:rsid w:val="00641673"/>
    <w:rsid w:val="00641C4B"/>
    <w:rsid w:val="00656925"/>
    <w:rsid w:val="00665D08"/>
    <w:rsid w:val="006759EC"/>
    <w:rsid w:val="00691AF4"/>
    <w:rsid w:val="006A4840"/>
    <w:rsid w:val="006B1AEC"/>
    <w:rsid w:val="006B3723"/>
    <w:rsid w:val="006B646F"/>
    <w:rsid w:val="006D008B"/>
    <w:rsid w:val="006D2F75"/>
    <w:rsid w:val="006D36B0"/>
    <w:rsid w:val="006D3E6E"/>
    <w:rsid w:val="006D3FEB"/>
    <w:rsid w:val="006D4C6A"/>
    <w:rsid w:val="006E187F"/>
    <w:rsid w:val="006F2136"/>
    <w:rsid w:val="006F4041"/>
    <w:rsid w:val="00715A16"/>
    <w:rsid w:val="00725268"/>
    <w:rsid w:val="00726011"/>
    <w:rsid w:val="0075135D"/>
    <w:rsid w:val="00756382"/>
    <w:rsid w:val="007619A8"/>
    <w:rsid w:val="00780100"/>
    <w:rsid w:val="00784823"/>
    <w:rsid w:val="00787106"/>
    <w:rsid w:val="00791E4F"/>
    <w:rsid w:val="007A164B"/>
    <w:rsid w:val="007D0AE9"/>
    <w:rsid w:val="007E36C5"/>
    <w:rsid w:val="008046E0"/>
    <w:rsid w:val="00824800"/>
    <w:rsid w:val="00840DF0"/>
    <w:rsid w:val="00847CDE"/>
    <w:rsid w:val="008550C8"/>
    <w:rsid w:val="00856C50"/>
    <w:rsid w:val="0086204D"/>
    <w:rsid w:val="008712D4"/>
    <w:rsid w:val="00877ED4"/>
    <w:rsid w:val="0088614B"/>
    <w:rsid w:val="008870A3"/>
    <w:rsid w:val="0089219C"/>
    <w:rsid w:val="00895725"/>
    <w:rsid w:val="008A17E5"/>
    <w:rsid w:val="008B41D4"/>
    <w:rsid w:val="008B6FC4"/>
    <w:rsid w:val="00901BD0"/>
    <w:rsid w:val="00903AE3"/>
    <w:rsid w:val="00916CF3"/>
    <w:rsid w:val="00922238"/>
    <w:rsid w:val="009258CB"/>
    <w:rsid w:val="00932D3A"/>
    <w:rsid w:val="00935A33"/>
    <w:rsid w:val="00945728"/>
    <w:rsid w:val="00945A57"/>
    <w:rsid w:val="009747FB"/>
    <w:rsid w:val="009832DE"/>
    <w:rsid w:val="00987B52"/>
    <w:rsid w:val="00990E57"/>
    <w:rsid w:val="00991F0E"/>
    <w:rsid w:val="009A7641"/>
    <w:rsid w:val="009A79AF"/>
    <w:rsid w:val="009A7ED9"/>
    <w:rsid w:val="009B3980"/>
    <w:rsid w:val="009C3593"/>
    <w:rsid w:val="009C5220"/>
    <w:rsid w:val="009C7F77"/>
    <w:rsid w:val="009D02D6"/>
    <w:rsid w:val="009D5A22"/>
    <w:rsid w:val="009F15B4"/>
    <w:rsid w:val="009F232A"/>
    <w:rsid w:val="00A02A27"/>
    <w:rsid w:val="00A055CF"/>
    <w:rsid w:val="00A059E9"/>
    <w:rsid w:val="00A0688C"/>
    <w:rsid w:val="00A17A7C"/>
    <w:rsid w:val="00A245D3"/>
    <w:rsid w:val="00A427F6"/>
    <w:rsid w:val="00A53B0D"/>
    <w:rsid w:val="00A56189"/>
    <w:rsid w:val="00A82758"/>
    <w:rsid w:val="00A94C6A"/>
    <w:rsid w:val="00AA3BFD"/>
    <w:rsid w:val="00AA4205"/>
    <w:rsid w:val="00AA7688"/>
    <w:rsid w:val="00AB2064"/>
    <w:rsid w:val="00AC6069"/>
    <w:rsid w:val="00AD19E1"/>
    <w:rsid w:val="00AE05AD"/>
    <w:rsid w:val="00AF6008"/>
    <w:rsid w:val="00B033C4"/>
    <w:rsid w:val="00B11FFD"/>
    <w:rsid w:val="00B17153"/>
    <w:rsid w:val="00B6383C"/>
    <w:rsid w:val="00B67920"/>
    <w:rsid w:val="00B71E0D"/>
    <w:rsid w:val="00B76A32"/>
    <w:rsid w:val="00B83DA2"/>
    <w:rsid w:val="00BA6EBF"/>
    <w:rsid w:val="00BB3190"/>
    <w:rsid w:val="00BD2B37"/>
    <w:rsid w:val="00BD3B93"/>
    <w:rsid w:val="00BE5DCF"/>
    <w:rsid w:val="00BE71AD"/>
    <w:rsid w:val="00C1145A"/>
    <w:rsid w:val="00C22660"/>
    <w:rsid w:val="00C24706"/>
    <w:rsid w:val="00C44F38"/>
    <w:rsid w:val="00C53D1D"/>
    <w:rsid w:val="00C57CB8"/>
    <w:rsid w:val="00C67014"/>
    <w:rsid w:val="00C70779"/>
    <w:rsid w:val="00C77C31"/>
    <w:rsid w:val="00C8678A"/>
    <w:rsid w:val="00C872E3"/>
    <w:rsid w:val="00CB554F"/>
    <w:rsid w:val="00CC4B61"/>
    <w:rsid w:val="00CC5C3E"/>
    <w:rsid w:val="00CF34A8"/>
    <w:rsid w:val="00D00929"/>
    <w:rsid w:val="00D019DE"/>
    <w:rsid w:val="00D0767E"/>
    <w:rsid w:val="00D07966"/>
    <w:rsid w:val="00D15937"/>
    <w:rsid w:val="00D177E5"/>
    <w:rsid w:val="00D438A5"/>
    <w:rsid w:val="00D43B91"/>
    <w:rsid w:val="00D77F4B"/>
    <w:rsid w:val="00D92D46"/>
    <w:rsid w:val="00DA31CA"/>
    <w:rsid w:val="00DB4284"/>
    <w:rsid w:val="00DC6649"/>
    <w:rsid w:val="00DD07FF"/>
    <w:rsid w:val="00DD3AEC"/>
    <w:rsid w:val="00DE38A2"/>
    <w:rsid w:val="00DF1483"/>
    <w:rsid w:val="00DF5142"/>
    <w:rsid w:val="00DF5672"/>
    <w:rsid w:val="00E14B58"/>
    <w:rsid w:val="00E14E42"/>
    <w:rsid w:val="00E277A0"/>
    <w:rsid w:val="00E27AC1"/>
    <w:rsid w:val="00E2B773"/>
    <w:rsid w:val="00E32884"/>
    <w:rsid w:val="00E6009C"/>
    <w:rsid w:val="00E7336F"/>
    <w:rsid w:val="00E7524F"/>
    <w:rsid w:val="00E76722"/>
    <w:rsid w:val="00E90324"/>
    <w:rsid w:val="00EB09D4"/>
    <w:rsid w:val="00EB2437"/>
    <w:rsid w:val="00EC099D"/>
    <w:rsid w:val="00EC483D"/>
    <w:rsid w:val="00EC71D2"/>
    <w:rsid w:val="00EE3F86"/>
    <w:rsid w:val="00EE56F6"/>
    <w:rsid w:val="00EF6AA4"/>
    <w:rsid w:val="00EF6B6D"/>
    <w:rsid w:val="00F043E7"/>
    <w:rsid w:val="00F158FF"/>
    <w:rsid w:val="00F168DD"/>
    <w:rsid w:val="00F170FB"/>
    <w:rsid w:val="00F25F92"/>
    <w:rsid w:val="00F41DE0"/>
    <w:rsid w:val="00F4360E"/>
    <w:rsid w:val="00F440E3"/>
    <w:rsid w:val="00F50760"/>
    <w:rsid w:val="00F5539E"/>
    <w:rsid w:val="00F7255D"/>
    <w:rsid w:val="00F77259"/>
    <w:rsid w:val="00F84477"/>
    <w:rsid w:val="00FA74AD"/>
    <w:rsid w:val="00FB1F7D"/>
    <w:rsid w:val="00FB404D"/>
    <w:rsid w:val="00FB43B9"/>
    <w:rsid w:val="00FD2939"/>
    <w:rsid w:val="00FE52A3"/>
    <w:rsid w:val="07962B1B"/>
    <w:rsid w:val="086EB93E"/>
    <w:rsid w:val="09C86D42"/>
    <w:rsid w:val="0BB7F071"/>
    <w:rsid w:val="0BDE9552"/>
    <w:rsid w:val="0E25014A"/>
    <w:rsid w:val="0E82448E"/>
    <w:rsid w:val="10098478"/>
    <w:rsid w:val="107061A3"/>
    <w:rsid w:val="11A07C56"/>
    <w:rsid w:val="181DA0D2"/>
    <w:rsid w:val="1EC9FE05"/>
    <w:rsid w:val="21989811"/>
    <w:rsid w:val="239FB037"/>
    <w:rsid w:val="23F5E9E4"/>
    <w:rsid w:val="25FD9B0F"/>
    <w:rsid w:val="263690DE"/>
    <w:rsid w:val="2DF14F78"/>
    <w:rsid w:val="2E805250"/>
    <w:rsid w:val="2FC82814"/>
    <w:rsid w:val="32CE75D7"/>
    <w:rsid w:val="33986504"/>
    <w:rsid w:val="344762EC"/>
    <w:rsid w:val="34CCA3AE"/>
    <w:rsid w:val="374F0EF9"/>
    <w:rsid w:val="3A6D7FC2"/>
    <w:rsid w:val="3CD6096C"/>
    <w:rsid w:val="40F5EE6A"/>
    <w:rsid w:val="4331CF82"/>
    <w:rsid w:val="43CDFF5A"/>
    <w:rsid w:val="442982EC"/>
    <w:rsid w:val="4AA2F6C2"/>
    <w:rsid w:val="4C21F837"/>
    <w:rsid w:val="4C8F6BC8"/>
    <w:rsid w:val="4EB6BCC3"/>
    <w:rsid w:val="4F245C7F"/>
    <w:rsid w:val="50743611"/>
    <w:rsid w:val="5183F22D"/>
    <w:rsid w:val="53518F35"/>
    <w:rsid w:val="56EA761A"/>
    <w:rsid w:val="59AE7C98"/>
    <w:rsid w:val="5AC44A47"/>
    <w:rsid w:val="5CB2DE43"/>
    <w:rsid w:val="5D9F85A3"/>
    <w:rsid w:val="5E2FCEA4"/>
    <w:rsid w:val="5F70EC38"/>
    <w:rsid w:val="61353843"/>
    <w:rsid w:val="626704F7"/>
    <w:rsid w:val="6576D789"/>
    <w:rsid w:val="65B7C707"/>
    <w:rsid w:val="6B9999C0"/>
    <w:rsid w:val="6BAAFCAE"/>
    <w:rsid w:val="6BEF06F7"/>
    <w:rsid w:val="6C65D98C"/>
    <w:rsid w:val="6E8F12EB"/>
    <w:rsid w:val="6FD3F0AA"/>
    <w:rsid w:val="7009188F"/>
    <w:rsid w:val="7324633A"/>
    <w:rsid w:val="735416FF"/>
    <w:rsid w:val="79A03295"/>
    <w:rsid w:val="7D25194C"/>
    <w:rsid w:val="7DCDD13E"/>
    <w:rsid w:val="7E1A34D7"/>
    <w:rsid w:val="7EA635D6"/>
    <w:rsid w:val="7FBB55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7B4E4"/>
  <w14:defaultImageDpi w14:val="32767"/>
  <w15:chartTrackingRefBased/>
  <w15:docId w15:val="{E041F0E1-123D-44EC-A9D0-6DABD5D5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3"/>
      </w:numPr>
      <w:contextualSpacing/>
    </w:pPr>
  </w:style>
  <w:style w:type="character" w:styleId="Hyperlink">
    <w:name w:val="Hyperlink"/>
    <w:basedOn w:val="DefaultParagraphFont"/>
    <w:uiPriority w:val="99"/>
    <w:unhideWhenUsed/>
    <w:rsid w:val="00641673"/>
    <w:rPr>
      <w:color w:val="0563C1" w:themeColor="hyperlink"/>
      <w:u w:val="single"/>
    </w:rPr>
  </w:style>
  <w:style w:type="character" w:styleId="UnresolvedMention">
    <w:name w:val="Unresolved Mention"/>
    <w:basedOn w:val="DefaultParagraphFont"/>
    <w:uiPriority w:val="99"/>
    <w:semiHidden/>
    <w:unhideWhenUsed/>
    <w:rsid w:val="00641673"/>
    <w:rPr>
      <w:color w:val="605E5C"/>
      <w:shd w:val="clear" w:color="auto" w:fill="E1DFDD"/>
    </w:rPr>
  </w:style>
  <w:style w:type="character" w:styleId="FollowedHyperlink">
    <w:name w:val="FollowedHyperlink"/>
    <w:basedOn w:val="DefaultParagraphFont"/>
    <w:uiPriority w:val="99"/>
    <w:semiHidden/>
    <w:unhideWhenUsed/>
    <w:rsid w:val="00FE52A3"/>
    <w:rPr>
      <w:color w:val="954F72" w:themeColor="followedHyperlink"/>
      <w:u w:val="single"/>
    </w:rPr>
  </w:style>
  <w:style w:type="table" w:styleId="TableGrid">
    <w:name w:val="Table Grid"/>
    <w:basedOn w:val="TableNormal"/>
    <w:uiPriority w:val="39"/>
    <w:rsid w:val="00892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3FF9"/>
    <w:rPr>
      <w:sz w:val="16"/>
      <w:szCs w:val="16"/>
    </w:rPr>
  </w:style>
  <w:style w:type="paragraph" w:styleId="CommentText">
    <w:name w:val="annotation text"/>
    <w:basedOn w:val="Normal"/>
    <w:link w:val="CommentTextChar"/>
    <w:uiPriority w:val="99"/>
    <w:unhideWhenUsed/>
    <w:rsid w:val="000D3FF9"/>
    <w:pPr>
      <w:spacing w:line="240" w:lineRule="auto"/>
    </w:pPr>
    <w:rPr>
      <w:sz w:val="20"/>
      <w:szCs w:val="20"/>
    </w:rPr>
  </w:style>
  <w:style w:type="character" w:customStyle="1" w:styleId="CommentTextChar">
    <w:name w:val="Comment Text Char"/>
    <w:basedOn w:val="DefaultParagraphFont"/>
    <w:link w:val="CommentText"/>
    <w:uiPriority w:val="99"/>
    <w:rsid w:val="000D3FF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D3FF9"/>
    <w:rPr>
      <w:b/>
      <w:bCs/>
    </w:rPr>
  </w:style>
  <w:style w:type="character" w:customStyle="1" w:styleId="CommentSubjectChar">
    <w:name w:val="Comment Subject Char"/>
    <w:basedOn w:val="CommentTextChar"/>
    <w:link w:val="CommentSubject"/>
    <w:uiPriority w:val="99"/>
    <w:semiHidden/>
    <w:rsid w:val="000D3FF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28092">
      <w:bodyDiv w:val="1"/>
      <w:marLeft w:val="0"/>
      <w:marRight w:val="0"/>
      <w:marTop w:val="0"/>
      <w:marBottom w:val="0"/>
      <w:divBdr>
        <w:top w:val="none" w:sz="0" w:space="0" w:color="auto"/>
        <w:left w:val="none" w:sz="0" w:space="0" w:color="auto"/>
        <w:bottom w:val="none" w:sz="0" w:space="0" w:color="auto"/>
        <w:right w:val="none" w:sz="0" w:space="0" w:color="auto"/>
      </w:divBdr>
    </w:div>
    <w:div w:id="257830431">
      <w:bodyDiv w:val="1"/>
      <w:marLeft w:val="0"/>
      <w:marRight w:val="0"/>
      <w:marTop w:val="0"/>
      <w:marBottom w:val="0"/>
      <w:divBdr>
        <w:top w:val="none" w:sz="0" w:space="0" w:color="auto"/>
        <w:left w:val="none" w:sz="0" w:space="0" w:color="auto"/>
        <w:bottom w:val="none" w:sz="0" w:space="0" w:color="auto"/>
        <w:right w:val="none" w:sz="0" w:space="0" w:color="auto"/>
      </w:divBdr>
    </w:div>
    <w:div w:id="348218480">
      <w:bodyDiv w:val="1"/>
      <w:marLeft w:val="0"/>
      <w:marRight w:val="0"/>
      <w:marTop w:val="0"/>
      <w:marBottom w:val="0"/>
      <w:divBdr>
        <w:top w:val="none" w:sz="0" w:space="0" w:color="auto"/>
        <w:left w:val="none" w:sz="0" w:space="0" w:color="auto"/>
        <w:bottom w:val="none" w:sz="0" w:space="0" w:color="auto"/>
        <w:right w:val="none" w:sz="0" w:space="0" w:color="auto"/>
      </w:divBdr>
    </w:div>
    <w:div w:id="366683541">
      <w:bodyDiv w:val="1"/>
      <w:marLeft w:val="0"/>
      <w:marRight w:val="0"/>
      <w:marTop w:val="0"/>
      <w:marBottom w:val="0"/>
      <w:divBdr>
        <w:top w:val="none" w:sz="0" w:space="0" w:color="auto"/>
        <w:left w:val="none" w:sz="0" w:space="0" w:color="auto"/>
        <w:bottom w:val="none" w:sz="0" w:space="0" w:color="auto"/>
        <w:right w:val="none" w:sz="0" w:space="0" w:color="auto"/>
      </w:divBdr>
    </w:div>
    <w:div w:id="577251176">
      <w:bodyDiv w:val="1"/>
      <w:marLeft w:val="0"/>
      <w:marRight w:val="0"/>
      <w:marTop w:val="0"/>
      <w:marBottom w:val="0"/>
      <w:divBdr>
        <w:top w:val="none" w:sz="0" w:space="0" w:color="auto"/>
        <w:left w:val="none" w:sz="0" w:space="0" w:color="auto"/>
        <w:bottom w:val="none" w:sz="0" w:space="0" w:color="auto"/>
        <w:right w:val="none" w:sz="0" w:space="0" w:color="auto"/>
      </w:divBdr>
      <w:divsChild>
        <w:div w:id="876313417">
          <w:marLeft w:val="0"/>
          <w:marRight w:val="0"/>
          <w:marTop w:val="0"/>
          <w:marBottom w:val="0"/>
          <w:divBdr>
            <w:top w:val="none" w:sz="0" w:space="0" w:color="auto"/>
            <w:left w:val="none" w:sz="0" w:space="0" w:color="auto"/>
            <w:bottom w:val="none" w:sz="0" w:space="0" w:color="auto"/>
            <w:right w:val="none" w:sz="0" w:space="0" w:color="auto"/>
          </w:divBdr>
          <w:divsChild>
            <w:div w:id="135344299">
              <w:marLeft w:val="0"/>
              <w:marRight w:val="0"/>
              <w:marTop w:val="0"/>
              <w:marBottom w:val="0"/>
              <w:divBdr>
                <w:top w:val="none" w:sz="0" w:space="0" w:color="auto"/>
                <w:left w:val="none" w:sz="0" w:space="0" w:color="auto"/>
                <w:bottom w:val="none" w:sz="0" w:space="0" w:color="auto"/>
                <w:right w:val="none" w:sz="0" w:space="0" w:color="auto"/>
              </w:divBdr>
            </w:div>
            <w:div w:id="294143710">
              <w:marLeft w:val="0"/>
              <w:marRight w:val="0"/>
              <w:marTop w:val="0"/>
              <w:marBottom w:val="0"/>
              <w:divBdr>
                <w:top w:val="none" w:sz="0" w:space="0" w:color="auto"/>
                <w:left w:val="none" w:sz="0" w:space="0" w:color="auto"/>
                <w:bottom w:val="none" w:sz="0" w:space="0" w:color="auto"/>
                <w:right w:val="none" w:sz="0" w:space="0" w:color="auto"/>
              </w:divBdr>
            </w:div>
          </w:divsChild>
        </w:div>
        <w:div w:id="2059475821">
          <w:marLeft w:val="0"/>
          <w:marRight w:val="0"/>
          <w:marTop w:val="0"/>
          <w:marBottom w:val="0"/>
          <w:divBdr>
            <w:top w:val="none" w:sz="0" w:space="0" w:color="auto"/>
            <w:left w:val="none" w:sz="0" w:space="0" w:color="auto"/>
            <w:bottom w:val="none" w:sz="0" w:space="0" w:color="auto"/>
            <w:right w:val="none" w:sz="0" w:space="0" w:color="auto"/>
          </w:divBdr>
          <w:divsChild>
            <w:div w:id="131800656">
              <w:marLeft w:val="0"/>
              <w:marRight w:val="0"/>
              <w:marTop w:val="0"/>
              <w:marBottom w:val="0"/>
              <w:divBdr>
                <w:top w:val="none" w:sz="0" w:space="0" w:color="auto"/>
                <w:left w:val="none" w:sz="0" w:space="0" w:color="auto"/>
                <w:bottom w:val="none" w:sz="0" w:space="0" w:color="auto"/>
                <w:right w:val="none" w:sz="0" w:space="0" w:color="auto"/>
              </w:divBdr>
            </w:div>
            <w:div w:id="20048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7769">
      <w:bodyDiv w:val="1"/>
      <w:marLeft w:val="0"/>
      <w:marRight w:val="0"/>
      <w:marTop w:val="0"/>
      <w:marBottom w:val="0"/>
      <w:divBdr>
        <w:top w:val="none" w:sz="0" w:space="0" w:color="auto"/>
        <w:left w:val="none" w:sz="0" w:space="0" w:color="auto"/>
        <w:bottom w:val="none" w:sz="0" w:space="0" w:color="auto"/>
        <w:right w:val="none" w:sz="0" w:space="0" w:color="auto"/>
      </w:divBdr>
    </w:div>
    <w:div w:id="1043403011">
      <w:bodyDiv w:val="1"/>
      <w:marLeft w:val="0"/>
      <w:marRight w:val="0"/>
      <w:marTop w:val="0"/>
      <w:marBottom w:val="0"/>
      <w:divBdr>
        <w:top w:val="none" w:sz="0" w:space="0" w:color="auto"/>
        <w:left w:val="none" w:sz="0" w:space="0" w:color="auto"/>
        <w:bottom w:val="none" w:sz="0" w:space="0" w:color="auto"/>
        <w:right w:val="none" w:sz="0" w:space="0" w:color="auto"/>
      </w:divBdr>
    </w:div>
    <w:div w:id="1233006940">
      <w:bodyDiv w:val="1"/>
      <w:marLeft w:val="0"/>
      <w:marRight w:val="0"/>
      <w:marTop w:val="0"/>
      <w:marBottom w:val="0"/>
      <w:divBdr>
        <w:top w:val="none" w:sz="0" w:space="0" w:color="auto"/>
        <w:left w:val="none" w:sz="0" w:space="0" w:color="auto"/>
        <w:bottom w:val="none" w:sz="0" w:space="0" w:color="auto"/>
        <w:right w:val="none" w:sz="0" w:space="0" w:color="auto"/>
      </w:divBdr>
    </w:div>
    <w:div w:id="1310207134">
      <w:bodyDiv w:val="1"/>
      <w:marLeft w:val="0"/>
      <w:marRight w:val="0"/>
      <w:marTop w:val="0"/>
      <w:marBottom w:val="0"/>
      <w:divBdr>
        <w:top w:val="none" w:sz="0" w:space="0" w:color="auto"/>
        <w:left w:val="none" w:sz="0" w:space="0" w:color="auto"/>
        <w:bottom w:val="none" w:sz="0" w:space="0" w:color="auto"/>
        <w:right w:val="none" w:sz="0" w:space="0" w:color="auto"/>
      </w:divBdr>
    </w:div>
    <w:div w:id="1432967108">
      <w:bodyDiv w:val="1"/>
      <w:marLeft w:val="0"/>
      <w:marRight w:val="0"/>
      <w:marTop w:val="0"/>
      <w:marBottom w:val="0"/>
      <w:divBdr>
        <w:top w:val="none" w:sz="0" w:space="0" w:color="auto"/>
        <w:left w:val="none" w:sz="0" w:space="0" w:color="auto"/>
        <w:bottom w:val="none" w:sz="0" w:space="0" w:color="auto"/>
        <w:right w:val="none" w:sz="0" w:space="0" w:color="auto"/>
      </w:divBdr>
    </w:div>
    <w:div w:id="1558711076">
      <w:bodyDiv w:val="1"/>
      <w:marLeft w:val="0"/>
      <w:marRight w:val="0"/>
      <w:marTop w:val="0"/>
      <w:marBottom w:val="0"/>
      <w:divBdr>
        <w:top w:val="none" w:sz="0" w:space="0" w:color="auto"/>
        <w:left w:val="none" w:sz="0" w:space="0" w:color="auto"/>
        <w:bottom w:val="none" w:sz="0" w:space="0" w:color="auto"/>
        <w:right w:val="none" w:sz="0" w:space="0" w:color="auto"/>
      </w:divBdr>
      <w:divsChild>
        <w:div w:id="1076635845">
          <w:marLeft w:val="0"/>
          <w:marRight w:val="0"/>
          <w:marTop w:val="0"/>
          <w:marBottom w:val="0"/>
          <w:divBdr>
            <w:top w:val="none" w:sz="0" w:space="0" w:color="auto"/>
            <w:left w:val="none" w:sz="0" w:space="0" w:color="auto"/>
            <w:bottom w:val="none" w:sz="0" w:space="0" w:color="auto"/>
            <w:right w:val="none" w:sz="0" w:space="0" w:color="auto"/>
          </w:divBdr>
          <w:divsChild>
            <w:div w:id="267349141">
              <w:marLeft w:val="0"/>
              <w:marRight w:val="0"/>
              <w:marTop w:val="0"/>
              <w:marBottom w:val="0"/>
              <w:divBdr>
                <w:top w:val="none" w:sz="0" w:space="0" w:color="auto"/>
                <w:left w:val="none" w:sz="0" w:space="0" w:color="auto"/>
                <w:bottom w:val="none" w:sz="0" w:space="0" w:color="auto"/>
                <w:right w:val="none" w:sz="0" w:space="0" w:color="auto"/>
              </w:divBdr>
            </w:div>
            <w:div w:id="1574924631">
              <w:marLeft w:val="0"/>
              <w:marRight w:val="0"/>
              <w:marTop w:val="0"/>
              <w:marBottom w:val="0"/>
              <w:divBdr>
                <w:top w:val="none" w:sz="0" w:space="0" w:color="auto"/>
                <w:left w:val="none" w:sz="0" w:space="0" w:color="auto"/>
                <w:bottom w:val="none" w:sz="0" w:space="0" w:color="auto"/>
                <w:right w:val="none" w:sz="0" w:space="0" w:color="auto"/>
              </w:divBdr>
            </w:div>
          </w:divsChild>
        </w:div>
        <w:div w:id="1473643166">
          <w:marLeft w:val="0"/>
          <w:marRight w:val="0"/>
          <w:marTop w:val="0"/>
          <w:marBottom w:val="0"/>
          <w:divBdr>
            <w:top w:val="none" w:sz="0" w:space="0" w:color="auto"/>
            <w:left w:val="none" w:sz="0" w:space="0" w:color="auto"/>
            <w:bottom w:val="none" w:sz="0" w:space="0" w:color="auto"/>
            <w:right w:val="none" w:sz="0" w:space="0" w:color="auto"/>
          </w:divBdr>
          <w:divsChild>
            <w:div w:id="1714303012">
              <w:marLeft w:val="0"/>
              <w:marRight w:val="0"/>
              <w:marTop w:val="0"/>
              <w:marBottom w:val="0"/>
              <w:divBdr>
                <w:top w:val="none" w:sz="0" w:space="0" w:color="auto"/>
                <w:left w:val="none" w:sz="0" w:space="0" w:color="auto"/>
                <w:bottom w:val="none" w:sz="0" w:space="0" w:color="auto"/>
                <w:right w:val="none" w:sz="0" w:space="0" w:color="auto"/>
              </w:divBdr>
            </w:div>
            <w:div w:id="18956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7742">
      <w:bodyDiv w:val="1"/>
      <w:marLeft w:val="0"/>
      <w:marRight w:val="0"/>
      <w:marTop w:val="0"/>
      <w:marBottom w:val="0"/>
      <w:divBdr>
        <w:top w:val="none" w:sz="0" w:space="0" w:color="auto"/>
        <w:left w:val="none" w:sz="0" w:space="0" w:color="auto"/>
        <w:bottom w:val="none" w:sz="0" w:space="0" w:color="auto"/>
        <w:right w:val="none" w:sz="0" w:space="0" w:color="auto"/>
      </w:divBdr>
    </w:div>
    <w:div w:id="1768967031">
      <w:bodyDiv w:val="1"/>
      <w:marLeft w:val="0"/>
      <w:marRight w:val="0"/>
      <w:marTop w:val="0"/>
      <w:marBottom w:val="0"/>
      <w:divBdr>
        <w:top w:val="none" w:sz="0" w:space="0" w:color="auto"/>
        <w:left w:val="none" w:sz="0" w:space="0" w:color="auto"/>
        <w:bottom w:val="none" w:sz="0" w:space="0" w:color="auto"/>
        <w:right w:val="none" w:sz="0" w:space="0" w:color="auto"/>
      </w:divBdr>
    </w:div>
    <w:div w:id="179335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hyperlink" Target="mailto:union.societies@hw.ac.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mailto:union.societies@hw.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union.societies@hw.ac.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wunion.com/get-involved/societies/run/"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union.societies@hw.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Laptop\Download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4F7EB827A92E46A65BC7C239F889AB" ma:contentTypeVersion="13" ma:contentTypeDescription="Create a new document." ma:contentTypeScope="" ma:versionID="840f76a2836324c4c4791b955907bacb">
  <xsd:schema xmlns:xsd="http://www.w3.org/2001/XMLSchema" xmlns:xs="http://www.w3.org/2001/XMLSchema" xmlns:p="http://schemas.microsoft.com/office/2006/metadata/properties" xmlns:ns2="691241ff-a28c-4551-9468-739670df95cb" xmlns:ns3="49481694-7223-42db-ac1d-ffbe136e60bb" targetNamespace="http://schemas.microsoft.com/office/2006/metadata/properties" ma:root="true" ma:fieldsID="8f8cc7570aef0df46d4111c067f84d13" ns2:_="" ns3:_="">
    <xsd:import namespace="691241ff-a28c-4551-9468-739670df95cb"/>
    <xsd:import namespace="49481694-7223-42db-ac1d-ffbe136e60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241ff-a28c-4551-9468-739670df95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f8fe375-cbb6-4b35-9ea2-3916cf22ce7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481694-7223-42db-ac1d-ffbe136e60b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d13d599-17ad-404d-b98a-aea0af483f7a}" ma:internalName="TaxCatchAll" ma:showField="CatchAllData" ma:web="49481694-7223-42db-ac1d-ffbe136e60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9481694-7223-42db-ac1d-ffbe136e60bb" xsi:nil="true"/>
    <lcf76f155ced4ddcb4097134ff3c332f xmlns="691241ff-a28c-4551-9468-739670df95c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56116C-D204-4410-8BAA-929D95E02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241ff-a28c-4551-9468-739670df95cb"/>
    <ds:schemaRef ds:uri="49481694-7223-42db-ac1d-ffbe136e60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82FF54-D146-42B1-86E5-3F526947382A}">
  <ds:schemaRefs>
    <ds:schemaRef ds:uri="http://schemas.openxmlformats.org/officeDocument/2006/bibliography"/>
  </ds:schemaRefs>
</ds:datastoreItem>
</file>

<file path=customXml/itemProps3.xml><?xml version="1.0" encoding="utf-8"?>
<ds:datastoreItem xmlns:ds="http://schemas.openxmlformats.org/officeDocument/2006/customXml" ds:itemID="{DD242285-566C-4345-924C-62B54CD4743F}">
  <ds:schemaRefs>
    <ds:schemaRef ds:uri="http://schemas.microsoft.com/office/2006/metadata/properties"/>
    <ds:schemaRef ds:uri="http://schemas.microsoft.com/office/infopath/2007/PartnerControls"/>
    <ds:schemaRef ds:uri="49481694-7223-42db-ac1d-ffbe136e60bb"/>
    <ds:schemaRef ds:uri="691241ff-a28c-4551-9468-739670df95cb"/>
  </ds:schemaRefs>
</ds:datastoreItem>
</file>

<file path=customXml/itemProps4.xml><?xml version="1.0" encoding="utf-8"?>
<ds:datastoreItem xmlns:ds="http://schemas.openxmlformats.org/officeDocument/2006/customXml" ds:itemID="{93E5F7A6-8358-467F-AA9E-254CDD1345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HWUnion-Template-Document.dotx</Template>
  <TotalTime>4</TotalTime>
  <Pages>1</Pages>
  <Words>987</Words>
  <Characters>5628</Characters>
  <Application>Microsoft Office Word</Application>
  <DocSecurity>4</DocSecurity>
  <Lines>46</Lines>
  <Paragraphs>13</Paragraphs>
  <ScaleCrop>false</ScaleCrop>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Dewar</dc:creator>
  <cp:keywords/>
  <dc:description/>
  <cp:lastModifiedBy>Codling, Emily</cp:lastModifiedBy>
  <cp:revision>145</cp:revision>
  <dcterms:created xsi:type="dcterms:W3CDTF">2021-02-11T04:35:00Z</dcterms:created>
  <dcterms:modified xsi:type="dcterms:W3CDTF">2026-02-12T09:48:00Z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0x010100134F7EB827A92E46A65BC7C239F889AB</vt:lpwstr>
  </property>
  <property fmtid="{D5CDD505-2E9C-101B-9397-08002B2CF9AE}" pid="3" name="MediaServiceImageTags">
    <vt:lpwstr/>
  </property>
</Properties>
</file>