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713002345"/>
        <w:docPartObj>
          <w:docPartGallery w:val="Cover Pages"/>
          <w:docPartUnique/>
        </w:docPartObj>
      </w:sdtPr>
      <w:sdtEndPr/>
      <w:sdtContent>
        <w:p w14:paraId="7DD737C4" w14:textId="77777777" w:rsidR="00322AFF" w:rsidRDefault="00991F0E" w:rsidP="00322AFF">
          <w:r w:rsidRPr="006B1AEC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0043E188" wp14:editId="472FD64D">
                    <wp:simplePos x="0" y="0"/>
                    <wp:positionH relativeFrom="column">
                      <wp:posOffset>-897890</wp:posOffset>
                    </wp:positionH>
                    <wp:positionV relativeFrom="paragraph">
                      <wp:posOffset>8543290</wp:posOffset>
                    </wp:positionV>
                    <wp:extent cx="7612380" cy="446405"/>
                    <wp:effectExtent l="0" t="0" r="0" b="0"/>
                    <wp:wrapNone/>
                    <wp:docPr id="30" name="Text Box 3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612380" cy="4464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3E8BA44" w14:textId="77777777" w:rsidR="006B1AEC" w:rsidRPr="00AC6069" w:rsidRDefault="006B1AEC" w:rsidP="006B1AEC">
                                <w:pPr>
                                  <w:jc w:val="center"/>
                                  <w:rPr>
                                    <w:rFonts w:cs="Arial"/>
                                    <w:color w:val="404343"/>
                                    <w:spacing w:val="20"/>
                                    <w:sz w:val="32"/>
                                    <w:szCs w:val="32"/>
                                  </w:rPr>
                                </w:pPr>
                                <w:r w:rsidRPr="00AC6069">
                                  <w:rPr>
                                    <w:rFonts w:cs="Arial"/>
                                    <w:color w:val="404343"/>
                                    <w:spacing w:val="20"/>
                                    <w:sz w:val="32"/>
                                    <w:szCs w:val="32"/>
                                  </w:rPr>
                                  <w:t>hwunion.com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043E18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0" o:spid="_x0000_s1026" type="#_x0000_t202" style="position:absolute;margin-left:-70.7pt;margin-top:672.7pt;width:599.4pt;height:35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" filled="f" stroked="f" strokeweight=".5pt">
                    <v:textbox>
                      <w:txbxContent>
                        <w:p w14:paraId="03E8BA44" w14:textId="77777777" w:rsidR="006B1AEC" w:rsidRPr="00AC6069" w:rsidRDefault="006B1AEC" w:rsidP="006B1AEC">
                          <w:pPr>
                            <w:jc w:val="center"/>
                            <w:rPr>
                              <w:rFonts w:cs="Arial"/>
                              <w:color w:val="404343"/>
                              <w:spacing w:val="20"/>
                              <w:sz w:val="32"/>
                              <w:szCs w:val="32"/>
                            </w:rPr>
                          </w:pPr>
                          <w:r w:rsidRPr="00AC6069">
                            <w:rPr>
                              <w:rFonts w:cs="Arial"/>
                              <w:color w:val="404343"/>
                              <w:spacing w:val="20"/>
                              <w:sz w:val="32"/>
                              <w:szCs w:val="32"/>
                            </w:rPr>
                            <w:t>hwunion.com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6B1AEC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113D3526" wp14:editId="742CA740">
                    <wp:simplePos x="0" y="0"/>
                    <wp:positionH relativeFrom="column">
                      <wp:posOffset>-865505</wp:posOffset>
                    </wp:positionH>
                    <wp:positionV relativeFrom="paragraph">
                      <wp:posOffset>5737225</wp:posOffset>
                    </wp:positionV>
                    <wp:extent cx="7548880" cy="446405"/>
                    <wp:effectExtent l="0" t="0" r="0" b="0"/>
                    <wp:wrapNone/>
                    <wp:docPr id="28" name="Text Box 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48880" cy="4464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0ECAF85" w14:textId="5B3D7528" w:rsidR="006B1AEC" w:rsidRPr="00AC6069" w:rsidRDefault="00641673" w:rsidP="006B1AEC">
                                <w:pPr>
                                  <w:jc w:val="center"/>
                                  <w:rPr>
                                    <w:rFonts w:cs="Arial"/>
                                    <w:i/>
                                    <w:iCs/>
                                    <w:color w:val="404343"/>
                                    <w:spacing w:val="2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="Arial"/>
                                    <w:i/>
                                    <w:iCs/>
                                    <w:color w:val="404343"/>
                                    <w:spacing w:val="20"/>
                                    <w:sz w:val="32"/>
                                    <w:szCs w:val="32"/>
                                  </w:rPr>
                                  <w:t>Make your society handover simple!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13D3526" id="Text Box 28" o:spid="_x0000_s1027" type="#_x0000_t202" style="position:absolute;margin-left:-68.15pt;margin-top:451.75pt;width:594.4pt;height:35.1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" filled="f" stroked="f" strokeweight=".5pt">
                    <v:textbox>
                      <w:txbxContent>
                        <w:p w14:paraId="00ECAF85" w14:textId="5B3D7528" w:rsidR="006B1AEC" w:rsidRPr="00AC6069" w:rsidRDefault="00641673" w:rsidP="006B1AEC">
                          <w:pPr>
                            <w:jc w:val="center"/>
                            <w:rPr>
                              <w:rFonts w:cs="Arial"/>
                              <w:i/>
                              <w:iCs/>
                              <w:color w:val="404343"/>
                              <w:spacing w:val="2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Arial"/>
                              <w:i/>
                              <w:iCs/>
                              <w:color w:val="404343"/>
                              <w:spacing w:val="20"/>
                              <w:sz w:val="32"/>
                              <w:szCs w:val="32"/>
                            </w:rPr>
                            <w:t>Make your society handover simple!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6B1AEC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70194825" wp14:editId="14F1A410">
                    <wp:simplePos x="0" y="0"/>
                    <wp:positionH relativeFrom="column">
                      <wp:posOffset>-860425</wp:posOffset>
                    </wp:positionH>
                    <wp:positionV relativeFrom="paragraph">
                      <wp:posOffset>3263900</wp:posOffset>
                    </wp:positionV>
                    <wp:extent cx="7548880" cy="307975"/>
                    <wp:effectExtent l="0" t="0" r="0" b="0"/>
                    <wp:wrapNone/>
                    <wp:docPr id="26" name="Text Box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48880" cy="3079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4C1FF31" w14:textId="77777777" w:rsidR="006B1AEC" w:rsidRPr="00AC6069" w:rsidRDefault="006B1AEC" w:rsidP="006B1AEC">
                                <w:pPr>
                                  <w:jc w:val="center"/>
                                  <w:rPr>
                                    <w:rFonts w:cs="Arial"/>
                                    <w:i/>
                                    <w:iCs/>
                                    <w:color w:val="404343"/>
                                    <w:spacing w:val="20"/>
                                    <w:sz w:val="32"/>
                                    <w:szCs w:val="32"/>
                                  </w:rPr>
                                </w:pPr>
                                <w:r w:rsidRPr="00AC6069">
                                  <w:rPr>
                                    <w:rFonts w:cs="Arial"/>
                                    <w:i/>
                                    <w:iCs/>
                                    <w:color w:val="404343"/>
                                    <w:spacing w:val="20"/>
                                    <w:sz w:val="32"/>
                                    <w:szCs w:val="32"/>
                                  </w:rPr>
                                  <w:t>Heriot-Watt Student Union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0194825" id="Text Box 26" o:spid="_x0000_s1028" type="#_x0000_t202" style="position:absolute;margin-left:-67.75pt;margin-top:257pt;width:594.4pt;height:24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" filled="f" stroked="f" strokeweight=".5pt">
                    <v:textbox>
                      <w:txbxContent>
                        <w:p w14:paraId="54C1FF31" w14:textId="77777777" w:rsidR="006B1AEC" w:rsidRPr="00AC6069" w:rsidRDefault="006B1AEC" w:rsidP="006B1AEC">
                          <w:pPr>
                            <w:jc w:val="center"/>
                            <w:rPr>
                              <w:rFonts w:cs="Arial"/>
                              <w:i/>
                              <w:iCs/>
                              <w:color w:val="404343"/>
                              <w:spacing w:val="20"/>
                              <w:sz w:val="32"/>
                              <w:szCs w:val="32"/>
                            </w:rPr>
                          </w:pPr>
                          <w:r w:rsidRPr="00AC6069">
                            <w:rPr>
                              <w:rFonts w:cs="Arial"/>
                              <w:i/>
                              <w:iCs/>
                              <w:color w:val="404343"/>
                              <w:spacing w:val="20"/>
                              <w:sz w:val="32"/>
                              <w:szCs w:val="32"/>
                            </w:rPr>
                            <w:t>Heriot-Watt Student Union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6B1AEC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152FAD97" wp14:editId="61234109">
                    <wp:simplePos x="0" y="0"/>
                    <wp:positionH relativeFrom="page">
                      <wp:posOffset>-16510</wp:posOffset>
                    </wp:positionH>
                    <wp:positionV relativeFrom="paragraph">
                      <wp:posOffset>4304665</wp:posOffset>
                    </wp:positionV>
                    <wp:extent cx="7665720" cy="1435100"/>
                    <wp:effectExtent l="0" t="0" r="0" b="0"/>
                    <wp:wrapNone/>
                    <wp:docPr id="27" name="Text Box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665720" cy="1435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E1FADA" w14:textId="2D282C97" w:rsidR="006B1AEC" w:rsidRDefault="00641673" w:rsidP="00641673">
                                <w:pPr>
                                  <w:pStyle w:val="Heading1"/>
                                  <w:jc w:val="center"/>
                                </w:pPr>
                                <w:r>
                                  <w:t>Society Committee</w:t>
                                </w:r>
                              </w:p>
                              <w:p w14:paraId="10AB8026" w14:textId="27A9B8CB" w:rsidR="00641673" w:rsidRPr="00AC6069" w:rsidRDefault="00641673" w:rsidP="00641673">
                                <w:pPr>
                                  <w:pStyle w:val="Heading1"/>
                                  <w:jc w:val="center"/>
                                </w:pPr>
                                <w:r>
                                  <w:t>Handover Document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52FAD97" id="Text Box 27" o:spid="_x0000_s1029" type="#_x0000_t202" style="position:absolute;margin-left:-1.3pt;margin-top:338.95pt;width:603.6pt;height:113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" filled="f" stroked="f" strokeweight=".5pt">
                    <v:textbox>
                      <w:txbxContent>
                        <w:p w14:paraId="08E1FADA" w14:textId="2D282C97" w:rsidR="006B1AEC" w:rsidRDefault="00641673" w:rsidP="00641673">
                          <w:pPr>
                            <w:pStyle w:val="Heading1"/>
                            <w:jc w:val="center"/>
                          </w:pPr>
                          <w:r>
                            <w:t>Society Committee</w:t>
                          </w:r>
                        </w:p>
                        <w:p w14:paraId="10AB8026" w14:textId="27A9B8CB" w:rsidR="00641673" w:rsidRPr="00AC6069" w:rsidRDefault="00641673" w:rsidP="00641673">
                          <w:pPr>
                            <w:pStyle w:val="Heading1"/>
                            <w:jc w:val="center"/>
                          </w:pPr>
                          <w:r>
                            <w:t>Handover Document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Pr="006B1AEC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2082E58A" wp14:editId="58ACAEDB">
                    <wp:simplePos x="0" y="0"/>
                    <wp:positionH relativeFrom="column">
                      <wp:posOffset>-875665</wp:posOffset>
                    </wp:positionH>
                    <wp:positionV relativeFrom="paragraph">
                      <wp:posOffset>6230620</wp:posOffset>
                    </wp:positionV>
                    <wp:extent cx="7569835" cy="446405"/>
                    <wp:effectExtent l="0" t="0" r="0" b="0"/>
                    <wp:wrapNone/>
                    <wp:docPr id="29" name="Text Box 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9835" cy="4464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AAF1282" w14:textId="6397F613" w:rsidR="006B1AEC" w:rsidRPr="00AC6069" w:rsidRDefault="006B1AEC" w:rsidP="006B1AEC">
                                <w:pPr>
                                  <w:jc w:val="center"/>
                                  <w:rPr>
                                    <w:rFonts w:cs="Arial"/>
                                    <w:i/>
                                    <w:iCs/>
                                    <w:color w:val="404343"/>
                                    <w:spacing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082E58A" id="Text Box 29" o:spid="_x0000_s1030" type="#_x0000_t202" style="position:absolute;margin-left:-68.95pt;margin-top:490.6pt;width:596.05pt;height:35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" filled="f" stroked="f" strokeweight=".5pt">
                    <v:textbox>
                      <w:txbxContent>
                        <w:p w14:paraId="0AAF1282" w14:textId="6397F613" w:rsidR="006B1AEC" w:rsidRPr="00AC6069" w:rsidRDefault="006B1AEC" w:rsidP="006B1AEC">
                          <w:pPr>
                            <w:jc w:val="center"/>
                            <w:rPr>
                              <w:rFonts w:cs="Arial"/>
                              <w:i/>
                              <w:iCs/>
                              <w:color w:val="404343"/>
                              <w:spacing w:val="20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656925" w:rsidRPr="006B1AEC">
            <w:rPr>
              <w:noProof/>
              <w:lang w:eastAsia="en-GB"/>
            </w:rPr>
            <w:drawing>
              <wp:anchor distT="0" distB="0" distL="114300" distR="114300" simplePos="0" relativeHeight="251673600" behindDoc="0" locked="0" layoutInCell="1" allowOverlap="1" wp14:anchorId="73BCEB96" wp14:editId="31A6C624">
                <wp:simplePos x="0" y="0"/>
                <wp:positionH relativeFrom="column">
                  <wp:posOffset>2083435</wp:posOffset>
                </wp:positionH>
                <wp:positionV relativeFrom="paragraph">
                  <wp:posOffset>871855</wp:posOffset>
                </wp:positionV>
                <wp:extent cx="1647825" cy="1647825"/>
                <wp:effectExtent l="0" t="0" r="9525" b="9525"/>
                <wp:wrapSquare wrapText="bothSides"/>
                <wp:docPr id="32" name="Pictur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HWU_J1437_Logo_HW_Pink_Blue_RGB_Full_Large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7825" cy="1647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D02D6" w:rsidRPr="006B1AEC">
            <w:rPr>
              <w:noProof/>
              <w:lang w:eastAsia="en-GB"/>
            </w:rPr>
            <w:drawing>
              <wp:anchor distT="0" distB="0" distL="114300" distR="114300" simplePos="0" relativeHeight="251675648" behindDoc="1" locked="0" layoutInCell="1" allowOverlap="0" wp14:anchorId="660C153D" wp14:editId="7897ADE8">
                <wp:simplePos x="0" y="0"/>
                <wp:positionH relativeFrom="column">
                  <wp:posOffset>510540</wp:posOffset>
                </wp:positionH>
                <wp:positionV relativeFrom="page">
                  <wp:posOffset>4964642</wp:posOffset>
                </wp:positionV>
                <wp:extent cx="4787900" cy="100330"/>
                <wp:effectExtent l="0" t="0" r="0" b="0"/>
                <wp:wrapNone/>
                <wp:docPr id="33" name="Pictur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87900" cy="1003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C6069" w:rsidRPr="006B1AEC">
            <w:rPr>
              <w:noProof/>
              <w:lang w:eastAsia="en-GB"/>
            </w:rPr>
            <w:drawing>
              <wp:anchor distT="0" distB="0" distL="114300" distR="114300" simplePos="0" relativeHeight="251679744" behindDoc="0" locked="0" layoutInCell="1" allowOverlap="0" wp14:anchorId="6DF79AEF" wp14:editId="4EFFB431">
                <wp:simplePos x="0" y="0"/>
                <wp:positionH relativeFrom="column">
                  <wp:posOffset>2774315</wp:posOffset>
                </wp:positionH>
                <wp:positionV relativeFrom="page">
                  <wp:posOffset>9069070</wp:posOffset>
                </wp:positionV>
                <wp:extent cx="266065" cy="291465"/>
                <wp:effectExtent l="0" t="0" r="635" b="635"/>
                <wp:wrapSquare wrapText="bothSides"/>
                <wp:docPr id="34" name="Pictur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065" cy="291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6B1AEC" w:rsidRPr="006B1AEC">
            <w:rPr>
              <w:noProof/>
              <w:lang w:eastAsia="en-GB"/>
            </w:rPr>
            <w:drawing>
              <wp:anchor distT="0" distB="0" distL="114300" distR="114300" simplePos="0" relativeHeight="251672576" behindDoc="1" locked="1" layoutInCell="1" allowOverlap="0" wp14:anchorId="42B08EE5" wp14:editId="0A66D1E5">
                <wp:simplePos x="0" y="0"/>
                <wp:positionH relativeFrom="page">
                  <wp:posOffset>179705</wp:posOffset>
                </wp:positionH>
                <wp:positionV relativeFrom="page">
                  <wp:posOffset>169545</wp:posOffset>
                </wp:positionV>
                <wp:extent cx="7199630" cy="10346055"/>
                <wp:effectExtent l="0" t="0" r="1270" b="4445"/>
                <wp:wrapNone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HWU_Pattern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99630" cy="10346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14:paraId="5DAE860B" w14:textId="3480C11F" w:rsidR="00641673" w:rsidRDefault="00641673" w:rsidP="00641673">
      <w:pPr>
        <w:pStyle w:val="Heading3"/>
        <w:rPr>
          <w:i/>
          <w:iCs/>
          <w:u w:val="single"/>
        </w:rPr>
      </w:pPr>
      <w:r w:rsidRPr="00641673">
        <w:rPr>
          <w:i/>
          <w:iCs/>
          <w:u w:val="single"/>
        </w:rPr>
        <w:lastRenderedPageBreak/>
        <w:t>INTRODUCTION</w:t>
      </w:r>
    </w:p>
    <w:p w14:paraId="4A7D85D9" w14:textId="4C84A987" w:rsidR="00641673" w:rsidRDefault="00641673" w:rsidP="00641673"/>
    <w:p w14:paraId="3924A095" w14:textId="6334867D" w:rsidR="00AA3BFD" w:rsidRDefault="00AA3BFD" w:rsidP="00641673">
      <w:pPr>
        <w:rPr>
          <w:lang w:val="en-US"/>
        </w:rPr>
      </w:pPr>
      <w:r w:rsidRPr="00AA3BFD">
        <w:rPr>
          <w:lang w:val="en-US"/>
        </w:rPr>
        <w:t xml:space="preserve">We know </w:t>
      </w:r>
      <w:r>
        <w:rPr>
          <w:lang w:val="en-US"/>
        </w:rPr>
        <w:t xml:space="preserve">that </w:t>
      </w:r>
      <w:r w:rsidRPr="00AA3BFD">
        <w:rPr>
          <w:lang w:val="en-US"/>
        </w:rPr>
        <w:t>handing over a society can be tricky</w:t>
      </w:r>
      <w:r>
        <w:rPr>
          <w:lang w:val="en-US"/>
        </w:rPr>
        <w:t>,</w:t>
      </w:r>
      <w:r w:rsidRPr="00AA3BFD">
        <w:rPr>
          <w:lang w:val="en-US"/>
        </w:rPr>
        <w:t xml:space="preserve"> but hopefully this document makes it a little easier. </w:t>
      </w:r>
      <w:r w:rsidR="00FE52A3">
        <w:rPr>
          <w:lang w:val="en-US"/>
        </w:rPr>
        <w:t xml:space="preserve">We also have our </w:t>
      </w:r>
      <w:hyperlink r:id="rId12" w:history="1">
        <w:r w:rsidR="00FE52A3" w:rsidRPr="00FE52A3">
          <w:rPr>
            <w:rStyle w:val="Hyperlink"/>
            <w:lang w:val="en-US"/>
          </w:rPr>
          <w:t>toolkit</w:t>
        </w:r>
      </w:hyperlink>
      <w:r w:rsidR="00FE52A3">
        <w:rPr>
          <w:lang w:val="en-US"/>
        </w:rPr>
        <w:t xml:space="preserve"> to help new and old committee members alike!</w:t>
      </w:r>
    </w:p>
    <w:p w14:paraId="77FECF76" w14:textId="77777777" w:rsidR="00AA3BFD" w:rsidRDefault="00AA3BFD" w:rsidP="00641673">
      <w:pPr>
        <w:rPr>
          <w:lang w:val="en-US"/>
        </w:rPr>
      </w:pPr>
    </w:p>
    <w:p w14:paraId="247BFC7F" w14:textId="75644FFE" w:rsidR="00641673" w:rsidRDefault="00AA3BFD" w:rsidP="00641673">
      <w:pPr>
        <w:rPr>
          <w:lang w:val="en-US"/>
        </w:rPr>
      </w:pPr>
      <w:r w:rsidRPr="00AA3BFD">
        <w:rPr>
          <w:lang w:val="en-US"/>
        </w:rPr>
        <w:t xml:space="preserve">This isn’t a mandatory document (unlike the </w:t>
      </w:r>
      <w:hyperlink r:id="rId13" w:history="1">
        <w:r w:rsidRPr="00AA3BFD">
          <w:rPr>
            <w:rStyle w:val="Hyperlink"/>
            <w:lang w:val="en-US"/>
          </w:rPr>
          <w:t>reaffiliation form</w:t>
        </w:r>
      </w:hyperlink>
      <w:r w:rsidRPr="00AA3BFD">
        <w:rPr>
          <w:lang w:val="en-US"/>
        </w:rPr>
        <w:t>) but gives your society a space to communicate all the little/informal things that only the committee know about your society.</w:t>
      </w:r>
    </w:p>
    <w:p w14:paraId="2BABFB41" w14:textId="77777777" w:rsidR="00AA3BFD" w:rsidRDefault="00AA3BFD" w:rsidP="00641673">
      <w:pPr>
        <w:rPr>
          <w:lang w:val="en-US"/>
        </w:rPr>
      </w:pPr>
    </w:p>
    <w:p w14:paraId="48E296E5" w14:textId="5A831519" w:rsidR="00AA3BFD" w:rsidRPr="00AA3BFD" w:rsidRDefault="00AA3BFD" w:rsidP="00AA3BFD">
      <w:r w:rsidRPr="00AA3BFD">
        <w:rPr>
          <w:lang w:val="en-US"/>
        </w:rPr>
        <w:t>One great idea is to host a couple of committee meetings</w:t>
      </w:r>
      <w:r>
        <w:rPr>
          <w:lang w:val="en-US"/>
        </w:rPr>
        <w:t>/events</w:t>
      </w:r>
      <w:r w:rsidRPr="00AA3BFD">
        <w:rPr>
          <w:lang w:val="en-US"/>
        </w:rPr>
        <w:t xml:space="preserve"> where the new committee shadow the old committee in what they do, make notes on and discuss how things work.</w:t>
      </w:r>
    </w:p>
    <w:p w14:paraId="3EC31A1E" w14:textId="2705DEB4" w:rsidR="00AA3BFD" w:rsidRDefault="00AA3BFD" w:rsidP="00641673">
      <w:pPr>
        <w:rPr>
          <w:lang w:val="en-US"/>
        </w:rPr>
      </w:pPr>
    </w:p>
    <w:p w14:paraId="6500A6AE" w14:textId="77777777" w:rsidR="00AA3BFD" w:rsidRPr="00AA3BFD" w:rsidRDefault="00AA3BFD" w:rsidP="00AA3BFD">
      <w:r w:rsidRPr="00AA3BFD">
        <w:t xml:space="preserve">If you have any questions please pop </w:t>
      </w:r>
      <w:hyperlink r:id="rId14" w:history="1">
        <w:r w:rsidRPr="00AA3BFD">
          <w:rPr>
            <w:rStyle w:val="Hyperlink"/>
          </w:rPr>
          <w:t>Polly</w:t>
        </w:r>
      </w:hyperlink>
      <w:r w:rsidRPr="00AA3BFD">
        <w:rPr>
          <w:b/>
          <w:iCs/>
        </w:rPr>
        <w:t xml:space="preserve"> </w:t>
      </w:r>
      <w:r w:rsidRPr="00AA3BFD">
        <w:t>an email!</w:t>
      </w:r>
    </w:p>
    <w:p w14:paraId="273D641A" w14:textId="77777777" w:rsidR="00AA3BFD" w:rsidRDefault="00AA3BFD" w:rsidP="00641673">
      <w:pPr>
        <w:rPr>
          <w:lang w:val="en-US"/>
        </w:rPr>
      </w:pPr>
    </w:p>
    <w:p w14:paraId="6B41ECBD" w14:textId="7F2ADA24" w:rsidR="00AA3BFD" w:rsidRPr="00AA3BFD" w:rsidRDefault="00AA3BFD" w:rsidP="00AA3BFD">
      <w:pPr>
        <w:pStyle w:val="Heading3"/>
        <w:rPr>
          <w:i/>
          <w:iCs/>
          <w:u w:val="single"/>
          <w:lang w:val="en-US"/>
        </w:rPr>
      </w:pPr>
      <w:r w:rsidRPr="00AA3BFD">
        <w:rPr>
          <w:i/>
          <w:iCs/>
          <w:u w:val="single"/>
          <w:lang w:val="en-US"/>
        </w:rPr>
        <w:t>A good handover</w:t>
      </w:r>
    </w:p>
    <w:p w14:paraId="38199343" w14:textId="77777777" w:rsidR="00AA3BFD" w:rsidRDefault="00AA3BFD" w:rsidP="00641673"/>
    <w:p w14:paraId="4E2B445B" w14:textId="77777777" w:rsidR="00AA3BFD" w:rsidRPr="00AA3BFD" w:rsidRDefault="00AA3BFD" w:rsidP="00AA3BFD">
      <w:r w:rsidRPr="00AA3BFD">
        <w:rPr>
          <w:lang w:val="en-US"/>
        </w:rPr>
        <w:t>A good handover makes sure:</w:t>
      </w:r>
      <w:r w:rsidRPr="00AA3BFD">
        <w:t> </w:t>
      </w:r>
    </w:p>
    <w:p w14:paraId="6CEA3B16" w14:textId="2C22A877" w:rsidR="00AA3BFD" w:rsidRPr="00AA3BFD" w:rsidRDefault="00AA3BFD" w:rsidP="00AA3BFD">
      <w:pPr>
        <w:numPr>
          <w:ilvl w:val="0"/>
          <w:numId w:val="4"/>
        </w:numPr>
      </w:pPr>
      <w:r w:rsidRPr="00AA3BFD">
        <w:rPr>
          <w:lang w:val="en-US"/>
        </w:rPr>
        <w:t>Your society develops further, building on all your hard work from this year</w:t>
      </w:r>
      <w:r>
        <w:t>.</w:t>
      </w:r>
    </w:p>
    <w:p w14:paraId="70E9A7A3" w14:textId="7240AF4C" w:rsidR="00AA3BFD" w:rsidRPr="00AA3BFD" w:rsidRDefault="00AA3BFD" w:rsidP="00AA3BFD">
      <w:pPr>
        <w:numPr>
          <w:ilvl w:val="0"/>
          <w:numId w:val="4"/>
        </w:numPr>
      </w:pPr>
      <w:r w:rsidRPr="00AA3BFD">
        <w:rPr>
          <w:lang w:val="en-US"/>
        </w:rPr>
        <w:t>The good things keep going, and the new committee doesn’t make the same mistake twice</w:t>
      </w:r>
      <w:r>
        <w:t>.</w:t>
      </w:r>
    </w:p>
    <w:p w14:paraId="4ED100BD" w14:textId="16DC10BA" w:rsidR="00AA3BFD" w:rsidRPr="00AA3BFD" w:rsidRDefault="00AA3BFD" w:rsidP="00AA3BFD">
      <w:pPr>
        <w:numPr>
          <w:ilvl w:val="0"/>
          <w:numId w:val="5"/>
        </w:numPr>
      </w:pPr>
      <w:r w:rsidRPr="00AA3BFD">
        <w:rPr>
          <w:lang w:val="en-US"/>
        </w:rPr>
        <w:t>The new committee feels supported and empowered to do their best for the society</w:t>
      </w:r>
      <w:r>
        <w:t>.</w:t>
      </w:r>
    </w:p>
    <w:p w14:paraId="43163B7C" w14:textId="0876C2BF" w:rsidR="00AA3BFD" w:rsidRDefault="00AA3BFD" w:rsidP="00AA3BFD">
      <w:pPr>
        <w:numPr>
          <w:ilvl w:val="0"/>
          <w:numId w:val="5"/>
        </w:numPr>
      </w:pPr>
      <w:r w:rsidRPr="00AA3BFD">
        <w:rPr>
          <w:lang w:val="en-US"/>
        </w:rPr>
        <w:t>You have chance to look back on what your society this year and be proud of your achievements</w:t>
      </w:r>
      <w:r>
        <w:t>.</w:t>
      </w:r>
    </w:p>
    <w:p w14:paraId="1D20EF86" w14:textId="77777777" w:rsidR="00AA3BFD" w:rsidRDefault="00AA3BFD" w:rsidP="00641673"/>
    <w:p w14:paraId="375A5F81" w14:textId="61DD0B37" w:rsidR="00641673" w:rsidRDefault="00641673" w:rsidP="00641673">
      <w:pPr>
        <w:pStyle w:val="Heading3"/>
        <w:rPr>
          <w:i/>
          <w:iCs/>
          <w:u w:val="single"/>
        </w:rPr>
      </w:pPr>
      <w:r w:rsidRPr="00641673">
        <w:rPr>
          <w:i/>
          <w:iCs/>
          <w:u w:val="single"/>
        </w:rPr>
        <w:t>CHECKLIST</w:t>
      </w:r>
    </w:p>
    <w:p w14:paraId="458F41C1" w14:textId="23DA6DBE" w:rsidR="00641673" w:rsidRDefault="00641673" w:rsidP="00641673"/>
    <w:p w14:paraId="1FDB9DDC" w14:textId="75DC5E35" w:rsidR="00641673" w:rsidRDefault="00CB554F" w:rsidP="00641673">
      <w:sdt>
        <w:sdtPr>
          <w:id w:val="-1137472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2A27">
            <w:rPr>
              <w:rFonts w:ascii="MS Gothic" w:eastAsia="MS Gothic" w:hAnsi="MS Gothic" w:hint="eastAsia"/>
            </w:rPr>
            <w:t>☐</w:t>
          </w:r>
        </w:sdtContent>
      </w:sdt>
      <w:r w:rsidR="00641673">
        <w:t xml:space="preserve"> </w:t>
      </w:r>
      <w:r w:rsidR="00AA3BFD">
        <w:t>Hand in reaffiliation form.</w:t>
      </w:r>
    </w:p>
    <w:p w14:paraId="27CDE69D" w14:textId="0BE14A30" w:rsidR="00A02A27" w:rsidRPr="00A02A27" w:rsidRDefault="00CB554F" w:rsidP="00A02A27">
      <w:sdt>
        <w:sdtPr>
          <w:id w:val="10868084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2A27">
            <w:rPr>
              <w:rFonts w:ascii="MS Gothic" w:eastAsia="MS Gothic" w:hAnsi="MS Gothic" w:hint="eastAsia"/>
            </w:rPr>
            <w:t>☐</w:t>
          </w:r>
        </w:sdtContent>
      </w:sdt>
      <w:r w:rsidR="00A02A27" w:rsidRPr="00A02A27">
        <w:t xml:space="preserve"> </w:t>
      </w:r>
      <w:r w:rsidR="00AA3BFD" w:rsidRPr="00AA3BFD">
        <w:t>Update bank account details.</w:t>
      </w:r>
    </w:p>
    <w:p w14:paraId="56F34F40" w14:textId="31EB141D" w:rsidR="00A02A27" w:rsidRPr="00A02A27" w:rsidRDefault="00CB554F" w:rsidP="00A02A27">
      <w:sdt>
        <w:sdtPr>
          <w:id w:val="12257213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2A27">
            <w:rPr>
              <w:rFonts w:ascii="MS Gothic" w:eastAsia="MS Gothic" w:hAnsi="MS Gothic" w:hint="eastAsia"/>
            </w:rPr>
            <w:t>☐</w:t>
          </w:r>
        </w:sdtContent>
      </w:sdt>
      <w:r w:rsidR="00A02A27" w:rsidRPr="00A02A27">
        <w:t xml:space="preserve"> </w:t>
      </w:r>
      <w:r w:rsidR="00AA3BFD">
        <w:t>Change access/moderators on social media accounts</w:t>
      </w:r>
      <w:r w:rsidR="00FE52A3">
        <w:t>/email etc</w:t>
      </w:r>
      <w:r w:rsidR="00AA3BFD">
        <w:t>.</w:t>
      </w:r>
    </w:p>
    <w:p w14:paraId="7CCD334B" w14:textId="52AD7187" w:rsidR="00641673" w:rsidRDefault="00641673" w:rsidP="00641673"/>
    <w:p w14:paraId="62E91957" w14:textId="6AB2B34C" w:rsidR="00641673" w:rsidRPr="00641673" w:rsidRDefault="00641673" w:rsidP="00641673">
      <w:pPr>
        <w:rPr>
          <w:i/>
          <w:iCs/>
        </w:rPr>
      </w:pPr>
      <w:r w:rsidRPr="00641673">
        <w:rPr>
          <w:i/>
          <w:iCs/>
        </w:rPr>
        <w:t>Fill in your own!</w:t>
      </w:r>
    </w:p>
    <w:p w14:paraId="47D77C37" w14:textId="080ED302" w:rsidR="00641673" w:rsidRDefault="00CB554F" w:rsidP="00641673">
      <w:sdt>
        <w:sdtPr>
          <w:id w:val="-11641609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2A27">
            <w:rPr>
              <w:rFonts w:ascii="MS Gothic" w:eastAsia="MS Gothic" w:hAnsi="MS Gothic" w:hint="eastAsia"/>
            </w:rPr>
            <w:t>☐</w:t>
          </w:r>
        </w:sdtContent>
      </w:sdt>
      <w:r w:rsidR="00641673">
        <w:t xml:space="preserve"> </w:t>
      </w:r>
    </w:p>
    <w:p w14:paraId="2871513B" w14:textId="371DA2D3" w:rsidR="00641673" w:rsidRPr="00A02A27" w:rsidRDefault="00CB554F" w:rsidP="00A02A27">
      <w:sdt>
        <w:sdtPr>
          <w:id w:val="-15149825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2A27">
            <w:rPr>
              <w:rFonts w:ascii="MS Gothic" w:eastAsia="MS Gothic" w:hAnsi="MS Gothic" w:hint="eastAsia"/>
            </w:rPr>
            <w:t>☐</w:t>
          </w:r>
        </w:sdtContent>
      </w:sdt>
      <w:r w:rsidR="00A02A27" w:rsidRPr="00A02A27">
        <w:t xml:space="preserve"> </w:t>
      </w:r>
    </w:p>
    <w:p w14:paraId="544DA893" w14:textId="32D3A3D0" w:rsidR="00641673" w:rsidRDefault="00CB554F" w:rsidP="00641673">
      <w:sdt>
        <w:sdtPr>
          <w:id w:val="17355790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52A3">
            <w:rPr>
              <w:rFonts w:ascii="MS Gothic" w:eastAsia="MS Gothic" w:hAnsi="MS Gothic" w:hint="eastAsia"/>
            </w:rPr>
            <w:t>☐</w:t>
          </w:r>
        </w:sdtContent>
      </w:sdt>
    </w:p>
    <w:p w14:paraId="18EE5965" w14:textId="12B60A85" w:rsidR="00AA3BFD" w:rsidRDefault="00AA3BFD" w:rsidP="00A02A27">
      <w:pPr>
        <w:pStyle w:val="Heading3"/>
        <w:rPr>
          <w:i/>
          <w:iCs/>
          <w:u w:val="single"/>
        </w:rPr>
      </w:pPr>
      <w:r>
        <w:rPr>
          <w:i/>
          <w:iCs/>
          <w:u w:val="single"/>
        </w:rPr>
        <w:lastRenderedPageBreak/>
        <w:t>Looking back…</w:t>
      </w:r>
    </w:p>
    <w:p w14:paraId="6CBE42F7" w14:textId="773D0085" w:rsidR="00FE52A3" w:rsidRPr="00FE52A3" w:rsidRDefault="00FE52A3" w:rsidP="00FE52A3">
      <w:r w:rsidRPr="00FE52A3">
        <w:rPr>
          <w:i/>
          <w:iCs/>
        </w:rPr>
        <w:t>What went well this year? What didn’t go so well? What was this year’s biggest difficulty?</w:t>
      </w:r>
    </w:p>
    <w:p w14:paraId="5BB380DE" w14:textId="690C2A0C" w:rsidR="00AA3BFD" w:rsidRPr="00AA3BFD" w:rsidRDefault="00AA3BFD" w:rsidP="00AA3BFD">
      <w:pPr>
        <w:rPr>
          <w:i/>
          <w:iCs/>
        </w:rPr>
      </w:pPr>
      <w:r>
        <w:rPr>
          <w:noProof/>
        </w:rPr>
        <mc:AlternateContent>
          <mc:Choice Requires="wps">
            <w:drawing>
              <wp:inline distT="0" distB="0" distL="0" distR="0" wp14:anchorId="54BF19EE" wp14:editId="6BF01537">
                <wp:extent cx="5676900" cy="1990725"/>
                <wp:effectExtent l="0" t="0" r="19050" b="28575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3D408" w14:textId="41FF7B08" w:rsidR="00AA3BFD" w:rsidRDefault="00AA3B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BF19EE" id="Text Box 2" o:spid="_x0000_s1031" type="#_x0000_t202" style="width:447pt;height:15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">
                <v:textbox>
                  <w:txbxContent>
                    <w:p w14:paraId="4223D408" w14:textId="41FF7B08" w:rsidR="00AA3BFD" w:rsidRDefault="00AA3BFD"/>
                  </w:txbxContent>
                </v:textbox>
                <w10:anchorlock/>
              </v:shape>
            </w:pict>
          </mc:Fallback>
        </mc:AlternateContent>
      </w:r>
      <w:r w:rsidR="00167D51">
        <w:rPr>
          <w:i/>
          <w:iCs/>
        </w:rPr>
        <w:t xml:space="preserve"> </w:t>
      </w:r>
    </w:p>
    <w:p w14:paraId="0B0E3851" w14:textId="1B183A05" w:rsidR="00A02A27" w:rsidRDefault="00A02A27" w:rsidP="00A02A27">
      <w:pPr>
        <w:pStyle w:val="Heading3"/>
        <w:rPr>
          <w:i/>
          <w:iCs/>
          <w:u w:val="single"/>
        </w:rPr>
      </w:pPr>
      <w:r w:rsidRPr="00A02A27">
        <w:rPr>
          <w:i/>
          <w:iCs/>
          <w:u w:val="single"/>
        </w:rPr>
        <w:t>1 year plan</w:t>
      </w:r>
    </w:p>
    <w:p w14:paraId="0B769841" w14:textId="34C9271B" w:rsidR="00FE52A3" w:rsidRPr="00FE52A3" w:rsidRDefault="00FE52A3" w:rsidP="00FE52A3">
      <w:r w:rsidRPr="00FE52A3">
        <w:rPr>
          <w:i/>
          <w:iCs/>
        </w:rPr>
        <w:t>Talk to the incoming committee about their plans for the next year, are there any events that you run every year or a session you run every week? What information what be useful to pass on? When do you usually start planning?</w:t>
      </w:r>
    </w:p>
    <w:p w14:paraId="2E132ECB" w14:textId="34C595FF" w:rsidR="00A02A27" w:rsidRPr="00A02A27" w:rsidRDefault="00A02A27" w:rsidP="00641673">
      <w:pPr>
        <w:rPr>
          <w:i/>
          <w:iCs/>
        </w:rPr>
      </w:pPr>
      <w:r w:rsidRPr="00A02A27">
        <w:rPr>
          <w:i/>
          <w:iCs/>
          <w:noProof/>
        </w:rPr>
        <mc:AlternateContent>
          <mc:Choice Requires="wps">
            <w:drawing>
              <wp:inline distT="0" distB="0" distL="0" distR="0" wp14:anchorId="781BFEE9" wp14:editId="7EB47C45">
                <wp:extent cx="5695950" cy="1762125"/>
                <wp:effectExtent l="0" t="0" r="19050" b="28575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27A4B" w14:textId="6F90D3B5" w:rsidR="00A02A27" w:rsidRPr="00AA3BFD" w:rsidRDefault="00AA3BFD">
                            <w:pPr>
                              <w:rPr>
                                <w:i/>
                                <w:iCs/>
                              </w:rPr>
                            </w:pPr>
                            <w:r w:rsidRPr="00AA3BFD">
                              <w:rPr>
                                <w:i/>
                                <w:iCs/>
                              </w:rPr>
                              <w:t>Running regular events:</w:t>
                            </w:r>
                          </w:p>
                          <w:p w14:paraId="2216AA69" w14:textId="5A944819" w:rsidR="00AA3BFD" w:rsidRDefault="00AA3BFD"/>
                          <w:p w14:paraId="059ECBA4" w14:textId="120E711F" w:rsidR="00AA3BFD" w:rsidRDefault="00AA3BFD">
                            <w:pPr>
                              <w:rPr>
                                <w:i/>
                                <w:iCs/>
                              </w:rPr>
                            </w:pPr>
                            <w:r w:rsidRPr="00AA3BFD">
                              <w:rPr>
                                <w:i/>
                                <w:iCs/>
                              </w:rPr>
                              <w:t>One off</w:t>
                            </w:r>
                            <w:r w:rsidR="00E76722">
                              <w:rPr>
                                <w:i/>
                                <w:iCs/>
                              </w:rPr>
                              <w:t>/annual</w:t>
                            </w:r>
                            <w:r w:rsidRPr="00AA3BFD">
                              <w:rPr>
                                <w:i/>
                                <w:iCs/>
                              </w:rPr>
                              <w:t xml:space="preserve"> events:</w:t>
                            </w:r>
                          </w:p>
                          <w:p w14:paraId="7AD02B12" w14:textId="1F114FDF" w:rsidR="00AA3BFD" w:rsidRPr="00AA3BFD" w:rsidRDefault="00AA3BFD"/>
                          <w:p w14:paraId="7631DB13" w14:textId="5DB2055B" w:rsidR="00AA3BFD" w:rsidRDefault="00AA3BFD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Other:</w:t>
                            </w:r>
                          </w:p>
                          <w:p w14:paraId="118463C8" w14:textId="77777777" w:rsidR="00AA3BFD" w:rsidRPr="00AA3BFD" w:rsidRDefault="00AA3B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1BFEE9" id="_x0000_s1032" type="#_x0000_t202" style="width:448.5pt;height:13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">
                <v:textbox>
                  <w:txbxContent>
                    <w:p w14:paraId="14D27A4B" w14:textId="6F90D3B5" w:rsidR="00A02A27" w:rsidRPr="00AA3BFD" w:rsidRDefault="00AA3BFD">
                      <w:pPr>
                        <w:rPr>
                          <w:i/>
                          <w:iCs/>
                        </w:rPr>
                      </w:pPr>
                      <w:r w:rsidRPr="00AA3BFD">
                        <w:rPr>
                          <w:i/>
                          <w:iCs/>
                        </w:rPr>
                        <w:t>Running regular events:</w:t>
                      </w:r>
                    </w:p>
                    <w:p w14:paraId="2216AA69" w14:textId="5A944819" w:rsidR="00AA3BFD" w:rsidRDefault="00AA3BFD"/>
                    <w:p w14:paraId="059ECBA4" w14:textId="120E711F" w:rsidR="00AA3BFD" w:rsidRDefault="00AA3BFD">
                      <w:pPr>
                        <w:rPr>
                          <w:i/>
                          <w:iCs/>
                        </w:rPr>
                      </w:pPr>
                      <w:r w:rsidRPr="00AA3BFD">
                        <w:rPr>
                          <w:i/>
                          <w:iCs/>
                        </w:rPr>
                        <w:t>One off</w:t>
                      </w:r>
                      <w:r w:rsidR="00E76722">
                        <w:rPr>
                          <w:i/>
                          <w:iCs/>
                        </w:rPr>
                        <w:t>/annual</w:t>
                      </w:r>
                      <w:r w:rsidRPr="00AA3BFD">
                        <w:rPr>
                          <w:i/>
                          <w:iCs/>
                        </w:rPr>
                        <w:t xml:space="preserve"> events:</w:t>
                      </w:r>
                    </w:p>
                    <w:p w14:paraId="7AD02B12" w14:textId="1F114FDF" w:rsidR="00AA3BFD" w:rsidRPr="00AA3BFD" w:rsidRDefault="00AA3BFD"/>
                    <w:p w14:paraId="7631DB13" w14:textId="5DB2055B" w:rsidR="00AA3BFD" w:rsidRDefault="00AA3BFD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Other:</w:t>
                      </w:r>
                    </w:p>
                    <w:p w14:paraId="118463C8" w14:textId="77777777" w:rsidR="00AA3BFD" w:rsidRPr="00AA3BFD" w:rsidRDefault="00AA3BFD"/>
                  </w:txbxContent>
                </v:textbox>
                <w10:anchorlock/>
              </v:shape>
            </w:pict>
          </mc:Fallback>
        </mc:AlternateContent>
      </w:r>
    </w:p>
    <w:p w14:paraId="1991DB67" w14:textId="625A5A89" w:rsidR="00E76722" w:rsidRDefault="00E76722" w:rsidP="00E76722">
      <w:pPr>
        <w:pStyle w:val="Heading3"/>
        <w:rPr>
          <w:i/>
          <w:iCs/>
          <w:u w:val="single"/>
        </w:rPr>
      </w:pPr>
      <w:r w:rsidRPr="00E76722">
        <w:rPr>
          <w:i/>
          <w:iCs/>
          <w:u w:val="single"/>
        </w:rPr>
        <w:t>committee roles</w:t>
      </w:r>
    </w:p>
    <w:p w14:paraId="3F5023F1" w14:textId="6F841D76" w:rsidR="00FE52A3" w:rsidRPr="00FE52A3" w:rsidRDefault="00FE52A3" w:rsidP="00FE52A3">
      <w:pPr>
        <w:rPr>
          <w:i/>
          <w:iCs/>
        </w:rPr>
      </w:pPr>
      <w:r w:rsidRPr="00FE52A3">
        <w:rPr>
          <w:i/>
          <w:iCs/>
        </w:rPr>
        <w:t>What responsibilities does each committee member have?</w:t>
      </w:r>
    </w:p>
    <w:p w14:paraId="0723524C" w14:textId="624A959C" w:rsidR="00E76722" w:rsidRDefault="00E76722" w:rsidP="00E76722">
      <w:pPr>
        <w:rPr>
          <w:i/>
          <w:iCs/>
        </w:rPr>
      </w:pPr>
      <w:r w:rsidRPr="00E76722">
        <w:rPr>
          <w:i/>
          <w:iCs/>
          <w:noProof/>
        </w:rPr>
        <mc:AlternateContent>
          <mc:Choice Requires="wps">
            <w:drawing>
              <wp:inline distT="0" distB="0" distL="0" distR="0" wp14:anchorId="7F5BDB43" wp14:editId="4A214F3A">
                <wp:extent cx="5695950" cy="1962150"/>
                <wp:effectExtent l="0" t="0" r="19050" b="19050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C7403" w14:textId="1C48D538" w:rsidR="00E76722" w:rsidRDefault="00E767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5BDB43" id="_x0000_s1033" type="#_x0000_t202" style="width:448.5pt;height:15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">
                <v:textbox>
                  <w:txbxContent>
                    <w:p w14:paraId="604C7403" w14:textId="1C48D538" w:rsidR="00E76722" w:rsidRDefault="00E76722"/>
                  </w:txbxContent>
                </v:textbox>
                <w10:anchorlock/>
              </v:shape>
            </w:pict>
          </mc:Fallback>
        </mc:AlternateContent>
      </w:r>
    </w:p>
    <w:p w14:paraId="40AA9FAA" w14:textId="70DECC88" w:rsidR="00167D51" w:rsidRDefault="00167D51" w:rsidP="00A02A27">
      <w:pPr>
        <w:pStyle w:val="Heading3"/>
        <w:rPr>
          <w:i/>
          <w:iCs/>
          <w:u w:val="single"/>
        </w:rPr>
      </w:pPr>
      <w:r>
        <w:rPr>
          <w:i/>
          <w:iCs/>
          <w:u w:val="single"/>
        </w:rPr>
        <w:lastRenderedPageBreak/>
        <w:t>Money</w:t>
      </w:r>
    </w:p>
    <w:p w14:paraId="2E596914" w14:textId="06DBA512" w:rsidR="00FE52A3" w:rsidRPr="00FE52A3" w:rsidRDefault="00FE52A3" w:rsidP="00FE52A3">
      <w:r w:rsidRPr="00167D51">
        <w:rPr>
          <w:i/>
          <w:iCs/>
          <w:lang w:val="en-US"/>
        </w:rPr>
        <w:t xml:space="preserve">Does your society have any sponsorships? What does your sponsor expect </w:t>
      </w:r>
      <w:r w:rsidRPr="00FE52A3">
        <w:rPr>
          <w:i/>
          <w:iCs/>
          <w:lang w:val="en-US"/>
        </w:rPr>
        <w:t>and w</w:t>
      </w:r>
      <w:r w:rsidRPr="00167D51">
        <w:rPr>
          <w:i/>
          <w:iCs/>
          <w:lang w:val="en-US"/>
        </w:rPr>
        <w:t>hat do you get in return?</w:t>
      </w:r>
    </w:p>
    <w:p w14:paraId="1316DB74" w14:textId="59CF8E6E" w:rsidR="00167D51" w:rsidRDefault="00167D51" w:rsidP="00167D51">
      <w:pPr>
        <w:rPr>
          <w:i/>
          <w:iCs/>
          <w:lang w:val="en-US"/>
        </w:rPr>
      </w:pPr>
      <w:r w:rsidRPr="00167D51">
        <w:rPr>
          <w:i/>
          <w:iCs/>
          <w:noProof/>
          <w:lang w:val="en-US"/>
        </w:rPr>
        <mc:AlternateContent>
          <mc:Choice Requires="wps">
            <w:drawing>
              <wp:inline distT="0" distB="0" distL="0" distR="0" wp14:anchorId="7BF30F4F" wp14:editId="0CC2C297">
                <wp:extent cx="5705475" cy="1348740"/>
                <wp:effectExtent l="0" t="0" r="28575" b="22860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348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18039" w14:textId="31E69D3E" w:rsidR="00167D51" w:rsidRDefault="00167D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F30F4F" id="_x0000_s1034" type="#_x0000_t202" style="width:449.25pt;height:10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">
                <v:textbox>
                  <w:txbxContent>
                    <w:p w14:paraId="12418039" w14:textId="31E69D3E" w:rsidR="00167D51" w:rsidRDefault="00167D51"/>
                  </w:txbxContent>
                </v:textbox>
                <w10:anchorlock/>
              </v:shape>
            </w:pict>
          </mc:Fallback>
        </mc:AlternateContent>
      </w:r>
      <w:r>
        <w:rPr>
          <w:i/>
          <w:iCs/>
          <w:lang w:val="en-US"/>
        </w:rPr>
        <w:t xml:space="preserve"> </w:t>
      </w:r>
    </w:p>
    <w:p w14:paraId="0A97FED6" w14:textId="3D7EC495" w:rsidR="00FE52A3" w:rsidRPr="00167D51" w:rsidRDefault="00FE52A3" w:rsidP="00167D51">
      <w:pPr>
        <w:rPr>
          <w:i/>
          <w:iCs/>
          <w:lang w:val="en-US"/>
        </w:rPr>
      </w:pPr>
      <w:r w:rsidRPr="00167D51">
        <w:rPr>
          <w:i/>
          <w:iCs/>
          <w:lang w:val="en-US"/>
        </w:rPr>
        <w:t xml:space="preserve">Do you have a rough budget for certain society events? Do you need to reserve some funds for a </w:t>
      </w:r>
      <w:r w:rsidRPr="00FE52A3">
        <w:rPr>
          <w:i/>
          <w:iCs/>
          <w:lang w:val="en-US"/>
        </w:rPr>
        <w:t>particular event</w:t>
      </w:r>
      <w:r w:rsidRPr="00167D51">
        <w:rPr>
          <w:i/>
          <w:iCs/>
          <w:lang w:val="en-US"/>
        </w:rPr>
        <w:t>?</w:t>
      </w:r>
    </w:p>
    <w:p w14:paraId="6CE1D94E" w14:textId="2507D817" w:rsidR="00167D51" w:rsidRDefault="00FE52A3" w:rsidP="00167D51">
      <w:pPr>
        <w:rPr>
          <w:lang w:val="en-US"/>
        </w:rPr>
      </w:pPr>
      <w:r w:rsidRPr="00167D51">
        <w:rPr>
          <w:i/>
          <w:iCs/>
          <w:noProof/>
          <w:lang w:val="en-US"/>
        </w:rPr>
        <mc:AlternateContent>
          <mc:Choice Requires="wps">
            <w:drawing>
              <wp:inline distT="0" distB="0" distL="0" distR="0" wp14:anchorId="38F99E35" wp14:editId="670E6890">
                <wp:extent cx="5705475" cy="1463040"/>
                <wp:effectExtent l="0" t="0" r="28575" b="22860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DFFB7" w14:textId="77777777" w:rsidR="00FE52A3" w:rsidRDefault="00FE52A3" w:rsidP="00FE52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F99E35" id="_x0000_s1035" type="#_x0000_t202" style="width:449.25pt;height:11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">
                <v:textbox>
                  <w:txbxContent>
                    <w:p w14:paraId="45BDFFB7" w14:textId="77777777" w:rsidR="00FE52A3" w:rsidRDefault="00FE52A3" w:rsidP="00FE52A3"/>
                  </w:txbxContent>
                </v:textbox>
                <w10:anchorlock/>
              </v:shape>
            </w:pict>
          </mc:Fallback>
        </mc:AlternateContent>
      </w:r>
    </w:p>
    <w:p w14:paraId="086D51C6" w14:textId="4C6FCF30" w:rsidR="00FE52A3" w:rsidRDefault="00FE52A3" w:rsidP="00167D51">
      <w:pPr>
        <w:rPr>
          <w:lang w:val="en-US"/>
        </w:rPr>
      </w:pPr>
      <w:r w:rsidRPr="00167D51">
        <w:rPr>
          <w:i/>
          <w:iCs/>
          <w:lang w:val="en-US"/>
        </w:rPr>
        <w:t>How much money is in your society bank account? Where did it come from? How much should be in the account by the end of next yea</w:t>
      </w:r>
      <w:r w:rsidRPr="00FE52A3">
        <w:rPr>
          <w:i/>
          <w:iCs/>
          <w:lang w:val="en-US"/>
        </w:rPr>
        <w:t>r?</w:t>
      </w:r>
    </w:p>
    <w:p w14:paraId="06ED18E3" w14:textId="08108C21" w:rsidR="00167D51" w:rsidRDefault="00FE52A3" w:rsidP="00167D51">
      <w:pPr>
        <w:rPr>
          <w:i/>
          <w:iCs/>
          <w:lang w:val="en-US"/>
        </w:rPr>
      </w:pPr>
      <w:r w:rsidRPr="00167D51">
        <w:rPr>
          <w:i/>
          <w:iCs/>
          <w:noProof/>
          <w:lang w:val="en-US"/>
        </w:rPr>
        <mc:AlternateContent>
          <mc:Choice Requires="wps">
            <w:drawing>
              <wp:inline distT="0" distB="0" distL="0" distR="0" wp14:anchorId="7DDC71A7" wp14:editId="34BBA5CE">
                <wp:extent cx="5705475" cy="1295400"/>
                <wp:effectExtent l="0" t="0" r="28575" b="19050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5A5A5" w14:textId="77777777" w:rsidR="00FE52A3" w:rsidRDefault="00FE52A3" w:rsidP="00FE52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DDC71A7" id="_x0000_s1036" type="#_x0000_t202" style="width:449.25pt;height:10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">
                <v:textbox>
                  <w:txbxContent>
                    <w:p w14:paraId="5FE5A5A5" w14:textId="77777777" w:rsidR="00FE52A3" w:rsidRDefault="00FE52A3" w:rsidP="00FE52A3"/>
                  </w:txbxContent>
                </v:textbox>
                <w10:anchorlock/>
              </v:shape>
            </w:pict>
          </mc:Fallback>
        </mc:AlternateContent>
      </w:r>
    </w:p>
    <w:p w14:paraId="5C7811CB" w14:textId="45B34396" w:rsidR="00FE52A3" w:rsidRDefault="00FE52A3" w:rsidP="00FE52A3">
      <w:pPr>
        <w:pStyle w:val="Heading3"/>
        <w:rPr>
          <w:i/>
          <w:iCs/>
          <w:u w:val="single"/>
          <w:lang w:val="en-US"/>
        </w:rPr>
      </w:pPr>
      <w:r w:rsidRPr="00FE52A3">
        <w:rPr>
          <w:i/>
          <w:iCs/>
          <w:u w:val="single"/>
          <w:lang w:val="en-US"/>
        </w:rPr>
        <w:t>Practical stuff</w:t>
      </w:r>
    </w:p>
    <w:p w14:paraId="4708718E" w14:textId="1CCD383E" w:rsidR="00FE52A3" w:rsidRPr="00FE52A3" w:rsidRDefault="00FE52A3" w:rsidP="00FE52A3">
      <w:pPr>
        <w:rPr>
          <w:i/>
          <w:iCs/>
          <w:lang w:val="en-US"/>
        </w:rPr>
      </w:pPr>
      <w:r w:rsidRPr="00FE52A3">
        <w:rPr>
          <w:i/>
          <w:iCs/>
          <w:lang w:val="en-US"/>
        </w:rPr>
        <w:t>Do you keep any equipment at the Student Union</w:t>
      </w:r>
      <w:r>
        <w:rPr>
          <w:i/>
          <w:iCs/>
          <w:lang w:val="en-US"/>
        </w:rPr>
        <w:t xml:space="preserve"> or elsewhere</w:t>
      </w:r>
      <w:r w:rsidRPr="00FE52A3">
        <w:rPr>
          <w:i/>
          <w:iCs/>
          <w:lang w:val="en-US"/>
        </w:rPr>
        <w:t>?</w:t>
      </w:r>
      <w:r>
        <w:rPr>
          <w:i/>
          <w:iCs/>
          <w:lang w:val="en-US"/>
        </w:rPr>
        <w:t xml:space="preserve"> What other practical stuff should incoming committee members know?</w:t>
      </w:r>
    </w:p>
    <w:p w14:paraId="0934A544" w14:textId="4F3D9FEA" w:rsidR="00FE52A3" w:rsidRDefault="00FE52A3" w:rsidP="00FE52A3">
      <w:pPr>
        <w:rPr>
          <w:lang w:val="en-US"/>
        </w:rPr>
      </w:pPr>
      <w:r w:rsidRPr="00167D51">
        <w:rPr>
          <w:i/>
          <w:iCs/>
          <w:noProof/>
          <w:lang w:val="en-US"/>
        </w:rPr>
        <mc:AlternateContent>
          <mc:Choice Requires="wps">
            <w:drawing>
              <wp:inline distT="0" distB="0" distL="0" distR="0" wp14:anchorId="42D7EB5B" wp14:editId="132D652A">
                <wp:extent cx="5705475" cy="1600200"/>
                <wp:effectExtent l="0" t="0" r="28575" b="19050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D4F1" w14:textId="77777777" w:rsidR="00FE52A3" w:rsidRDefault="00FE52A3" w:rsidP="00FE52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D7EB5B" id="_x0000_s1037" type="#_x0000_t202" style="width:449.25pt;height:1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">
                <v:textbox>
                  <w:txbxContent>
                    <w:p w14:paraId="51F5D4F1" w14:textId="77777777" w:rsidR="00FE52A3" w:rsidRDefault="00FE52A3" w:rsidP="00FE52A3"/>
                  </w:txbxContent>
                </v:textbox>
                <w10:anchorlock/>
              </v:shape>
            </w:pict>
          </mc:Fallback>
        </mc:AlternateContent>
      </w:r>
    </w:p>
    <w:p w14:paraId="60C704D6" w14:textId="0989D43D" w:rsidR="008712D4" w:rsidRDefault="008712D4" w:rsidP="008712D4">
      <w:pPr>
        <w:pStyle w:val="Heading3"/>
        <w:rPr>
          <w:i/>
          <w:iCs/>
          <w:u w:val="single"/>
          <w:lang w:val="en-US"/>
        </w:rPr>
      </w:pPr>
      <w:r>
        <w:rPr>
          <w:i/>
          <w:iCs/>
          <w:u w:val="single"/>
          <w:lang w:val="en-US"/>
        </w:rPr>
        <w:lastRenderedPageBreak/>
        <w:t>Useful Contacts</w:t>
      </w:r>
    </w:p>
    <w:p w14:paraId="5B885974" w14:textId="7600E420" w:rsidR="008712D4" w:rsidRPr="008712D4" w:rsidRDefault="008712D4" w:rsidP="008712D4">
      <w:pPr>
        <w:rPr>
          <w:i/>
          <w:iCs/>
          <w:lang w:val="en-US"/>
        </w:rPr>
      </w:pPr>
      <w:r w:rsidRPr="008712D4">
        <w:rPr>
          <w:i/>
          <w:iCs/>
          <w:lang w:val="en-US"/>
        </w:rPr>
        <w:t>Is there anyone that it would be useful for the new committee members to know?</w:t>
      </w:r>
    </w:p>
    <w:p w14:paraId="0923E800" w14:textId="2533BAFC" w:rsidR="008712D4" w:rsidRDefault="008712D4" w:rsidP="00FE52A3">
      <w:pPr>
        <w:pStyle w:val="Heading3"/>
        <w:rPr>
          <w:i/>
          <w:iCs/>
          <w:u w:val="single"/>
          <w:lang w:val="en-US"/>
        </w:rPr>
      </w:pPr>
      <w:r w:rsidRPr="00167D51">
        <w:rPr>
          <w:i/>
          <w:iCs/>
          <w:noProof/>
          <w:lang w:val="en-US"/>
        </w:rPr>
        <mc:AlternateContent>
          <mc:Choice Requires="wps">
            <w:drawing>
              <wp:inline distT="0" distB="0" distL="0" distR="0" wp14:anchorId="4C991A7B" wp14:editId="2899BEB8">
                <wp:extent cx="5705475" cy="838200"/>
                <wp:effectExtent l="0" t="0" r="28575" b="19050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E15F6" w14:textId="77777777" w:rsidR="008712D4" w:rsidRDefault="008712D4" w:rsidP="008712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991A7B" id="_x0000_s1038" type="#_x0000_t202" style="width:449.25pt;height:6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">
                <v:textbox>
                  <w:txbxContent>
                    <w:p w14:paraId="651E15F6" w14:textId="77777777" w:rsidR="008712D4" w:rsidRDefault="008712D4" w:rsidP="008712D4"/>
                  </w:txbxContent>
                </v:textbox>
                <w10:anchorlock/>
              </v:shape>
            </w:pict>
          </mc:Fallback>
        </mc:AlternateContent>
      </w:r>
    </w:p>
    <w:p w14:paraId="0A2CBD6F" w14:textId="100E2165" w:rsidR="00FE52A3" w:rsidRDefault="00FE52A3" w:rsidP="00FE52A3">
      <w:pPr>
        <w:pStyle w:val="Heading3"/>
        <w:rPr>
          <w:i/>
          <w:iCs/>
          <w:u w:val="single"/>
          <w:lang w:val="en-US"/>
        </w:rPr>
      </w:pPr>
      <w:r w:rsidRPr="00FE52A3">
        <w:rPr>
          <w:i/>
          <w:iCs/>
          <w:u w:val="single"/>
          <w:lang w:val="en-US"/>
        </w:rPr>
        <w:t>Finally…</w:t>
      </w:r>
    </w:p>
    <w:p w14:paraId="011D7D71" w14:textId="5BD10135" w:rsidR="00FE52A3" w:rsidRPr="00FE52A3" w:rsidRDefault="00FE52A3" w:rsidP="00FE52A3">
      <w:pPr>
        <w:rPr>
          <w:i/>
          <w:iCs/>
          <w:lang w:val="en-US"/>
        </w:rPr>
      </w:pPr>
      <w:r w:rsidRPr="00FE52A3">
        <w:rPr>
          <w:i/>
          <w:iCs/>
          <w:lang w:val="en-US"/>
        </w:rPr>
        <w:t>What’s your one best tip for the new committee? What didn’t you know at the start of the year that you wish you’d known?</w:t>
      </w:r>
      <w:r>
        <w:rPr>
          <w:i/>
          <w:iCs/>
          <w:lang w:val="en-US"/>
        </w:rPr>
        <w:t xml:space="preserve"> Use this box for any other comments that would be useful.</w:t>
      </w:r>
    </w:p>
    <w:p w14:paraId="73A3A4FF" w14:textId="160C173D" w:rsidR="00FE52A3" w:rsidRPr="00FE52A3" w:rsidRDefault="00FE52A3" w:rsidP="00FE52A3">
      <w:pPr>
        <w:rPr>
          <w:lang w:val="en-US"/>
        </w:rPr>
      </w:pPr>
      <w:r w:rsidRPr="00167D51">
        <w:rPr>
          <w:i/>
          <w:iCs/>
          <w:noProof/>
          <w:lang w:val="en-US"/>
        </w:rPr>
        <mc:AlternateContent>
          <mc:Choice Requires="wps">
            <w:drawing>
              <wp:inline distT="0" distB="0" distL="0" distR="0" wp14:anchorId="68E439AD" wp14:editId="5BA5A2FC">
                <wp:extent cx="5705475" cy="1226820"/>
                <wp:effectExtent l="0" t="0" r="28575" b="11430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22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9CD7C" w14:textId="77777777" w:rsidR="00FE52A3" w:rsidRDefault="00FE52A3" w:rsidP="00FE52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E439AD" id="_x0000_s1039" type="#_x0000_t202" style="width:449.25pt;height:9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">
                <v:textbox>
                  <w:txbxContent>
                    <w:p w14:paraId="57F9CD7C" w14:textId="77777777" w:rsidR="00FE52A3" w:rsidRDefault="00FE52A3" w:rsidP="00FE52A3"/>
                  </w:txbxContent>
                </v:textbox>
                <w10:anchorlock/>
              </v:shape>
            </w:pict>
          </mc:Fallback>
        </mc:AlternateContent>
      </w:r>
    </w:p>
    <w:sectPr w:rsidR="00FE52A3" w:rsidRPr="00FE52A3" w:rsidSect="00991F0E">
      <w:headerReference w:type="default" r:id="rId15"/>
      <w:footerReference w:type="even" r:id="rId16"/>
      <w:footerReference w:type="default" r:id="rId17"/>
      <w:footerReference w:type="first" r:id="rId18"/>
      <w:pgSz w:w="11900" w:h="16840"/>
      <w:pgMar w:top="1585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6A9DF4" w14:textId="77777777" w:rsidR="00CB554F" w:rsidRDefault="00CB554F" w:rsidP="006B1AEC">
      <w:r>
        <w:separator/>
      </w:r>
    </w:p>
  </w:endnote>
  <w:endnote w:type="continuationSeparator" w:id="0">
    <w:p w14:paraId="08C77F6F" w14:textId="77777777" w:rsidR="00CB554F" w:rsidRDefault="00CB554F" w:rsidP="006B1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39203489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C8CD74D" w14:textId="77777777" w:rsidR="00AC6069" w:rsidRDefault="00AC6069" w:rsidP="00DA454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EF6AA4">
          <w:rPr>
            <w:rStyle w:val="PageNumber"/>
            <w:noProof/>
          </w:rPr>
          <w:t>0</w:t>
        </w:r>
        <w:r>
          <w:rPr>
            <w:rStyle w:val="PageNumber"/>
          </w:rPr>
          <w:fldChar w:fldCharType="end"/>
        </w:r>
      </w:p>
    </w:sdtContent>
  </w:sdt>
  <w:p w14:paraId="122C4EA3" w14:textId="77777777" w:rsidR="006D3E6E" w:rsidRDefault="006D3E6E" w:rsidP="00AC606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B7B67E" w14:textId="77777777" w:rsidR="00AC6069" w:rsidRPr="00AC6069" w:rsidRDefault="00AC6069" w:rsidP="002F53EE">
    <w:pPr>
      <w:pStyle w:val="Footer"/>
      <w:framePr w:h="303" w:hRule="exact" w:wrap="none" w:vAnchor="text" w:hAnchor="page" w:x="11254" w:y="315"/>
      <w:rPr>
        <w:rStyle w:val="PageNumber"/>
        <w:color w:val="36D1DE"/>
      </w:rPr>
    </w:pPr>
    <w:proofErr w:type="spellStart"/>
    <w:r>
      <w:rPr>
        <w:rStyle w:val="PageNumber"/>
        <w:color w:val="36D1DE"/>
      </w:rPr>
      <w:t>p</w:t>
    </w:r>
    <w:sdt>
      <w:sdtPr>
        <w:rPr>
          <w:rStyle w:val="PageNumber"/>
          <w:color w:val="36D1DE"/>
        </w:rPr>
        <w:id w:val="1202516798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AC6069">
          <w:rPr>
            <w:rStyle w:val="PageNumber"/>
            <w:color w:val="36D1DE"/>
          </w:rPr>
          <w:fldChar w:fldCharType="begin"/>
        </w:r>
        <w:r w:rsidRPr="00AC6069">
          <w:rPr>
            <w:rStyle w:val="PageNumber"/>
            <w:color w:val="36D1DE"/>
          </w:rPr>
          <w:instrText xml:space="preserve"> PAGE </w:instrText>
        </w:r>
        <w:r w:rsidRPr="00AC6069">
          <w:rPr>
            <w:rStyle w:val="PageNumber"/>
            <w:color w:val="36D1DE"/>
          </w:rPr>
          <w:fldChar w:fldCharType="separate"/>
        </w:r>
        <w:r w:rsidR="000F26BD">
          <w:rPr>
            <w:rStyle w:val="PageNumber"/>
            <w:noProof/>
            <w:color w:val="36D1DE"/>
          </w:rPr>
          <w:t>1</w:t>
        </w:r>
        <w:proofErr w:type="spellEnd"/>
        <w:r w:rsidRPr="00AC6069">
          <w:rPr>
            <w:rStyle w:val="PageNumber"/>
            <w:color w:val="36D1DE"/>
          </w:rPr>
          <w:fldChar w:fldCharType="end"/>
        </w:r>
      </w:sdtContent>
    </w:sdt>
  </w:p>
  <w:p w14:paraId="70E0C348" w14:textId="77777777" w:rsidR="006D3E6E" w:rsidRDefault="006D3E6E" w:rsidP="00AC6069">
    <w:pPr>
      <w:pStyle w:val="Footer"/>
      <w:ind w:right="36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9E7DB51" wp14:editId="0ED588D2">
              <wp:simplePos x="0" y="0"/>
              <wp:positionH relativeFrom="column">
                <wp:posOffset>-230830</wp:posOffset>
              </wp:positionH>
              <wp:positionV relativeFrom="paragraph">
                <wp:posOffset>145415</wp:posOffset>
              </wp:positionV>
              <wp:extent cx="2317898" cy="287079"/>
              <wp:effectExtent l="0" t="0" r="6350" b="5080"/>
              <wp:wrapNone/>
              <wp:docPr id="38" name="Text Box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898" cy="28707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7EF199" w14:textId="77777777" w:rsidR="006D3E6E" w:rsidRPr="006D3E6E" w:rsidRDefault="006D3E6E" w:rsidP="006D3E6E">
                          <w:pPr>
                            <w:spacing w:line="276" w:lineRule="auto"/>
                            <w:rPr>
                              <w:rFonts w:cs="Arial"/>
                              <w:color w:val="404343"/>
                              <w:spacing w:val="20"/>
                              <w:sz w:val="18"/>
                              <w:szCs w:val="18"/>
                            </w:rPr>
                          </w:pPr>
                          <w:r w:rsidRPr="006D3E6E">
                            <w:rPr>
                              <w:rFonts w:cs="Arial"/>
                              <w:color w:val="404343"/>
                              <w:spacing w:val="20"/>
                              <w:sz w:val="18"/>
                              <w:szCs w:val="18"/>
                            </w:rPr>
                            <w:t>hwunion.com</w:t>
                          </w:r>
                        </w:p>
                        <w:p w14:paraId="18076BBA" w14:textId="77777777" w:rsidR="006D3E6E" w:rsidRPr="006D3E6E" w:rsidRDefault="006D3E6E" w:rsidP="006D3E6E">
                          <w:pPr>
                            <w:spacing w:line="276" w:lineRule="auto"/>
                            <w:rPr>
                              <w:rFonts w:cs="Arial"/>
                              <w:color w:val="404343"/>
                              <w:spacing w:val="20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6D3E6E">
                            <w:rPr>
                              <w:rFonts w:cs="Arial"/>
                              <w:color w:val="404343"/>
                              <w:spacing w:val="20"/>
                              <w:sz w:val="18"/>
                              <w:szCs w:val="18"/>
                            </w:rPr>
                            <w:t>hello@hwunion</w:t>
                          </w:r>
                          <w:proofErr w:type="spellEnd"/>
                        </w:p>
                        <w:p w14:paraId="6FBC7CAF" w14:textId="77777777" w:rsidR="006D3E6E" w:rsidRDefault="006D3E6E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E7DB51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40" type="#_x0000_t202" style="position:absolute;margin-left:-18.2pt;margin-top:11.45pt;width:182.5pt;height:22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" filled="f" stroked="f" strokeweight=".5pt">
              <v:textbox inset="0,0,0,0">
                <w:txbxContent>
                  <w:p w14:paraId="637EF199" w14:textId="77777777" w:rsidR="006D3E6E" w:rsidRPr="006D3E6E" w:rsidRDefault="006D3E6E" w:rsidP="006D3E6E">
                    <w:pPr>
                      <w:spacing w:line="276" w:lineRule="auto"/>
                      <w:rPr>
                        <w:rFonts w:cs="Arial"/>
                        <w:color w:val="404343"/>
                        <w:spacing w:val="20"/>
                        <w:sz w:val="18"/>
                        <w:szCs w:val="18"/>
                      </w:rPr>
                    </w:pPr>
                    <w:r w:rsidRPr="006D3E6E">
                      <w:rPr>
                        <w:rFonts w:cs="Arial"/>
                        <w:color w:val="404343"/>
                        <w:spacing w:val="20"/>
                        <w:sz w:val="18"/>
                        <w:szCs w:val="18"/>
                      </w:rPr>
                      <w:t>hwunion.com</w:t>
                    </w:r>
                  </w:p>
                  <w:p w14:paraId="18076BBA" w14:textId="77777777" w:rsidR="006D3E6E" w:rsidRPr="006D3E6E" w:rsidRDefault="006D3E6E" w:rsidP="006D3E6E">
                    <w:pPr>
                      <w:spacing w:line="276" w:lineRule="auto"/>
                      <w:rPr>
                        <w:rFonts w:cs="Arial"/>
                        <w:color w:val="404343"/>
                        <w:spacing w:val="20"/>
                        <w:sz w:val="18"/>
                        <w:szCs w:val="18"/>
                      </w:rPr>
                    </w:pPr>
                    <w:proofErr w:type="spellStart"/>
                    <w:r w:rsidRPr="006D3E6E">
                      <w:rPr>
                        <w:rFonts w:cs="Arial"/>
                        <w:color w:val="404343"/>
                        <w:spacing w:val="20"/>
                        <w:sz w:val="18"/>
                        <w:szCs w:val="18"/>
                      </w:rPr>
                      <w:t>hello@hwunion</w:t>
                    </w:r>
                    <w:proofErr w:type="spellEnd"/>
                  </w:p>
                  <w:p w14:paraId="6FBC7CAF" w14:textId="77777777" w:rsidR="006D3E6E" w:rsidRDefault="006D3E6E"/>
                </w:txbxContent>
              </v:textbox>
            </v:shape>
          </w:pict>
        </mc:Fallback>
      </mc:AlternateContent>
    </w:r>
    <w:r w:rsidRPr="006D3E6E">
      <w:rPr>
        <w:noProof/>
        <w:lang w:eastAsia="en-GB"/>
      </w:rPr>
      <w:drawing>
        <wp:anchor distT="0" distB="0" distL="114300" distR="114300" simplePos="0" relativeHeight="251663360" behindDoc="1" locked="1" layoutInCell="1" allowOverlap="0" wp14:anchorId="30EEA453" wp14:editId="4E22DB4B">
          <wp:simplePos x="0" y="0"/>
          <wp:positionH relativeFrom="column">
            <wp:posOffset>-595630</wp:posOffset>
          </wp:positionH>
          <wp:positionV relativeFrom="page">
            <wp:posOffset>10206990</wp:posOffset>
          </wp:positionV>
          <wp:extent cx="215900" cy="240665"/>
          <wp:effectExtent l="0" t="0" r="0" b="635"/>
          <wp:wrapNone/>
          <wp:docPr id="127" name="Picture 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00" cy="240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3E6E">
      <w:rPr>
        <w:noProof/>
        <w:lang w:eastAsia="en-GB"/>
      </w:rPr>
      <w:drawing>
        <wp:anchor distT="0" distB="0" distL="114300" distR="114300" simplePos="0" relativeHeight="251661312" behindDoc="1" locked="1" layoutInCell="1" allowOverlap="0" wp14:anchorId="2A43AF9A" wp14:editId="01B47B3E">
          <wp:simplePos x="0" y="0"/>
          <wp:positionH relativeFrom="column">
            <wp:posOffset>-585470</wp:posOffset>
          </wp:positionH>
          <wp:positionV relativeFrom="page">
            <wp:posOffset>10035540</wp:posOffset>
          </wp:positionV>
          <wp:extent cx="1522730" cy="39370"/>
          <wp:effectExtent l="0" t="0" r="1270" b="0"/>
          <wp:wrapNone/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2730" cy="39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6976307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6340EBB" w14:textId="77777777" w:rsidR="006D3E6E" w:rsidRDefault="006D3E6E" w:rsidP="006D3E6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0F26BD">
          <w:rPr>
            <w:rStyle w:val="PageNumber"/>
            <w:noProof/>
          </w:rPr>
          <w:t>0</w:t>
        </w:r>
        <w:r>
          <w:rPr>
            <w:rStyle w:val="PageNumber"/>
          </w:rPr>
          <w:fldChar w:fldCharType="end"/>
        </w:r>
      </w:p>
    </w:sdtContent>
  </w:sdt>
  <w:p w14:paraId="1625C752" w14:textId="77777777" w:rsidR="006D3E6E" w:rsidRDefault="006D3E6E" w:rsidP="006D3E6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7AF592" w14:textId="77777777" w:rsidR="00CB554F" w:rsidRDefault="00CB554F" w:rsidP="006B1AEC">
      <w:r>
        <w:separator/>
      </w:r>
    </w:p>
  </w:footnote>
  <w:footnote w:type="continuationSeparator" w:id="0">
    <w:p w14:paraId="72FDE894" w14:textId="77777777" w:rsidR="00CB554F" w:rsidRDefault="00CB554F" w:rsidP="006B1A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DA0F32" w14:textId="77777777" w:rsidR="00991F0E" w:rsidRDefault="00991F0E">
    <w:pPr>
      <w:pStyle w:val="Header"/>
    </w:pPr>
    <w:r w:rsidRPr="00991F0E">
      <w:rPr>
        <w:noProof/>
        <w:lang w:eastAsia="en-GB"/>
      </w:rPr>
      <w:drawing>
        <wp:anchor distT="0" distB="0" distL="114300" distR="114300" simplePos="0" relativeHeight="251665408" behindDoc="1" locked="1" layoutInCell="1" allowOverlap="0" wp14:anchorId="4A4D7AC0" wp14:editId="196B0692">
          <wp:simplePos x="0" y="0"/>
          <wp:positionH relativeFrom="rightMargin">
            <wp:align>left</wp:align>
          </wp:positionH>
          <wp:positionV relativeFrom="page">
            <wp:posOffset>238125</wp:posOffset>
          </wp:positionV>
          <wp:extent cx="692785" cy="564515"/>
          <wp:effectExtent l="0" t="0" r="0" b="6985"/>
          <wp:wrapNone/>
          <wp:docPr id="126" name="Picture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785" cy="564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2082E58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27.6pt;height:33pt" o:bullet="t">
        <v:imagedata r:id="rId1" o:title="U-Bullet4"/>
      </v:shape>
    </w:pict>
  </w:numPicBullet>
  <w:numPicBullet w:numPicBulletId="1">
    <w:pict>
      <v:shape w14:anchorId="73BCEB96" id="_x0000_i1041" type="#_x0000_t75" style="width:27.6pt;height:33pt" o:bullet="t">
        <v:imagedata r:id="rId2" o:title="U-Bullet2"/>
      </v:shape>
    </w:pict>
  </w:numPicBullet>
  <w:abstractNum w:abstractNumId="0" w15:restartNumberingAfterBreak="0">
    <w:nsid w:val="182E4D45"/>
    <w:multiLevelType w:val="multilevel"/>
    <w:tmpl w:val="36C6C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1F62FA8"/>
    <w:multiLevelType w:val="hybridMultilevel"/>
    <w:tmpl w:val="5CF80498"/>
    <w:lvl w:ilvl="0" w:tplc="EEFCFD26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B5122DA"/>
    <w:multiLevelType w:val="multilevel"/>
    <w:tmpl w:val="9648D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90D5A1F"/>
    <w:multiLevelType w:val="hybridMultilevel"/>
    <w:tmpl w:val="45DEB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616227"/>
    <w:multiLevelType w:val="hybridMultilevel"/>
    <w:tmpl w:val="860859E4"/>
    <w:lvl w:ilvl="0" w:tplc="0809000F">
      <w:start w:val="1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673"/>
    <w:rsid w:val="000F26BD"/>
    <w:rsid w:val="00120171"/>
    <w:rsid w:val="00167D51"/>
    <w:rsid w:val="002B0706"/>
    <w:rsid w:val="002B2290"/>
    <w:rsid w:val="002C7D50"/>
    <w:rsid w:val="002F53EE"/>
    <w:rsid w:val="00322AFF"/>
    <w:rsid w:val="00510088"/>
    <w:rsid w:val="005D3032"/>
    <w:rsid w:val="00641673"/>
    <w:rsid w:val="00656925"/>
    <w:rsid w:val="00691AF4"/>
    <w:rsid w:val="006B1AEC"/>
    <w:rsid w:val="006B646F"/>
    <w:rsid w:val="006D3E6E"/>
    <w:rsid w:val="00726011"/>
    <w:rsid w:val="007D0AE9"/>
    <w:rsid w:val="008550C8"/>
    <w:rsid w:val="008712D4"/>
    <w:rsid w:val="00991F0E"/>
    <w:rsid w:val="009D02D6"/>
    <w:rsid w:val="009F232A"/>
    <w:rsid w:val="00A02A27"/>
    <w:rsid w:val="00A055CF"/>
    <w:rsid w:val="00A0688C"/>
    <w:rsid w:val="00A94C6A"/>
    <w:rsid w:val="00AA3BFD"/>
    <w:rsid w:val="00AC6069"/>
    <w:rsid w:val="00B71E0D"/>
    <w:rsid w:val="00BD2B37"/>
    <w:rsid w:val="00BE5DCF"/>
    <w:rsid w:val="00C53D1D"/>
    <w:rsid w:val="00C872E3"/>
    <w:rsid w:val="00CB554F"/>
    <w:rsid w:val="00CF34A8"/>
    <w:rsid w:val="00D0767E"/>
    <w:rsid w:val="00D15937"/>
    <w:rsid w:val="00E76722"/>
    <w:rsid w:val="00EB09D4"/>
    <w:rsid w:val="00EF6AA4"/>
    <w:rsid w:val="00F7255D"/>
    <w:rsid w:val="00FB43B9"/>
    <w:rsid w:val="00FE5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C7B4E4"/>
  <w14:defaultImageDpi w14:val="32767"/>
  <w15:chartTrackingRefBased/>
  <w15:docId w15:val="{55238AB7-7351-4ECF-9BCA-F4C3B655E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0706"/>
    <w:pPr>
      <w:spacing w:line="312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0706"/>
    <w:pPr>
      <w:keepNext/>
      <w:keepLines/>
      <w:spacing w:before="240"/>
      <w:outlineLvl w:val="0"/>
    </w:pPr>
    <w:rPr>
      <w:rFonts w:ascii="Arial Black" w:eastAsiaTheme="majorEastAsia" w:hAnsi="Arial Black" w:cstheme="majorBidi"/>
      <w:i/>
      <w:caps/>
      <w:color w:val="FF3366"/>
      <w:spacing w:val="40"/>
      <w:kern w:val="96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0706"/>
    <w:pPr>
      <w:keepNext/>
      <w:keepLines/>
      <w:spacing w:before="40"/>
      <w:outlineLvl w:val="1"/>
    </w:pPr>
    <w:rPr>
      <w:rFonts w:ascii="Arial Black" w:eastAsiaTheme="majorEastAsia" w:hAnsi="Arial Black" w:cstheme="majorBidi"/>
      <w:i/>
      <w:caps/>
      <w:color w:val="36D1DE"/>
      <w:spacing w:val="40"/>
      <w:kern w:val="1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22AFF"/>
    <w:pPr>
      <w:keepNext/>
      <w:keepLines/>
      <w:spacing w:before="40"/>
      <w:outlineLvl w:val="2"/>
    </w:pPr>
    <w:rPr>
      <w:rFonts w:eastAsiaTheme="majorEastAsia" w:cstheme="majorBidi"/>
      <w:b/>
      <w:caps/>
      <w:color w:val="FF3366"/>
      <w:spacing w:val="30"/>
      <w:kern w:val="100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10088"/>
    <w:pPr>
      <w:keepNext/>
      <w:keepLines/>
      <w:spacing w:before="40"/>
      <w:outlineLvl w:val="3"/>
    </w:pPr>
    <w:rPr>
      <w:rFonts w:eastAsiaTheme="majorEastAsia" w:cstheme="majorBidi"/>
      <w:b/>
      <w:iCs/>
      <w:color w:val="36D1D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rsid w:val="006B1AEC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6B1AEC"/>
    <w:rPr>
      <w:rFonts w:eastAsiaTheme="minorEastAsia"/>
      <w:sz w:val="22"/>
      <w:szCs w:val="22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6B1A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1AEC"/>
  </w:style>
  <w:style w:type="paragraph" w:styleId="Footer">
    <w:name w:val="footer"/>
    <w:basedOn w:val="Normal"/>
    <w:link w:val="FooterChar"/>
    <w:uiPriority w:val="99"/>
    <w:unhideWhenUsed/>
    <w:rsid w:val="006B1A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1AEC"/>
  </w:style>
  <w:style w:type="character" w:styleId="PageNumber">
    <w:name w:val="page number"/>
    <w:basedOn w:val="DefaultParagraphFont"/>
    <w:uiPriority w:val="99"/>
    <w:semiHidden/>
    <w:unhideWhenUsed/>
    <w:rsid w:val="006D3E6E"/>
  </w:style>
  <w:style w:type="character" w:customStyle="1" w:styleId="Heading1Char">
    <w:name w:val="Heading 1 Char"/>
    <w:basedOn w:val="DefaultParagraphFont"/>
    <w:link w:val="Heading1"/>
    <w:uiPriority w:val="9"/>
    <w:rsid w:val="002B0706"/>
    <w:rPr>
      <w:rFonts w:ascii="Arial Black" w:eastAsiaTheme="majorEastAsia" w:hAnsi="Arial Black" w:cstheme="majorBidi"/>
      <w:i/>
      <w:caps/>
      <w:color w:val="FF3366"/>
      <w:spacing w:val="40"/>
      <w:kern w:val="96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B0706"/>
    <w:rPr>
      <w:rFonts w:ascii="Arial Black" w:eastAsiaTheme="majorEastAsia" w:hAnsi="Arial Black" w:cstheme="majorBidi"/>
      <w:i/>
      <w:caps/>
      <w:color w:val="36D1DE"/>
      <w:spacing w:val="40"/>
      <w:kern w:val="100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22AFF"/>
    <w:rPr>
      <w:rFonts w:ascii="Arial" w:eastAsiaTheme="majorEastAsia" w:hAnsi="Arial" w:cstheme="majorBidi"/>
      <w:b/>
      <w:caps/>
      <w:color w:val="FF3366"/>
      <w:spacing w:val="30"/>
      <w:kern w:val="100"/>
      <w:sz w:val="28"/>
    </w:rPr>
  </w:style>
  <w:style w:type="paragraph" w:styleId="IntenseQuote">
    <w:name w:val="Intense Quote"/>
    <w:basedOn w:val="Normal"/>
    <w:next w:val="Normal"/>
    <w:link w:val="IntenseQuoteChar"/>
    <w:uiPriority w:val="30"/>
    <w:rsid w:val="002B2290"/>
    <w:pPr>
      <w:pBdr>
        <w:top w:val="dotted" w:sz="12" w:space="10" w:color="36D1DE"/>
        <w:bottom w:val="dotted" w:sz="12" w:space="10" w:color="36D1DE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2290"/>
    <w:rPr>
      <w:rFonts w:ascii="Arial" w:hAnsi="Arial"/>
      <w:i/>
      <w:iCs/>
      <w:color w:val="404040" w:themeColor="text1" w:themeTint="BF"/>
    </w:rPr>
  </w:style>
  <w:style w:type="character" w:customStyle="1" w:styleId="Heading4Char">
    <w:name w:val="Heading 4 Char"/>
    <w:basedOn w:val="DefaultParagraphFont"/>
    <w:link w:val="Heading4"/>
    <w:uiPriority w:val="9"/>
    <w:rsid w:val="00510088"/>
    <w:rPr>
      <w:rFonts w:ascii="Arial" w:eastAsiaTheme="majorEastAsia" w:hAnsi="Arial" w:cstheme="majorBidi"/>
      <w:b/>
      <w:iCs/>
      <w:color w:val="36D1DE"/>
    </w:rPr>
  </w:style>
  <w:style w:type="paragraph" w:styleId="ListParagraph">
    <w:name w:val="List Paragraph"/>
    <w:basedOn w:val="Normal"/>
    <w:uiPriority w:val="34"/>
    <w:qFormat/>
    <w:rsid w:val="005D3032"/>
    <w:pPr>
      <w:numPr>
        <w:numId w:val="2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6416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16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E52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72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1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14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4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47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9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9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1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92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64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30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65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0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hwunion.com/get-involved/societies/run/agmegm/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hwunion.com/get-involved/societies/run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hyperlink" Target="mailto:p.glynn@hw.ac.uk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emf"/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Laptop\Downloads\HWUnion-Template-Docu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82FF54-D146-42B1-86E5-3F5269473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HWUnion-Template-Document.dotx</Template>
  <TotalTime>114</TotalTime>
  <Pages>5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Dewar</dc:creator>
  <cp:keywords/>
  <dc:description/>
  <cp:lastModifiedBy>Adam Dewar</cp:lastModifiedBy>
  <cp:revision>4</cp:revision>
  <dcterms:created xsi:type="dcterms:W3CDTF">2021-02-10T12:35:00Z</dcterms:created>
  <dcterms:modified xsi:type="dcterms:W3CDTF">2021-03-10T12:39:00Z</dcterms:modified>
</cp:coreProperties>
</file>